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5B3" w:rsidRPr="00D87DDB" w:rsidRDefault="00D87DDB" w:rsidP="00D87DDB">
      <w:pPr>
        <w:spacing w:before="14" w:after="0" w:line="240" w:lineRule="auto"/>
        <w:ind w:right="-20"/>
        <w:rPr>
          <w:rFonts w:ascii="Arial" w:eastAsia="Arial" w:hAnsi="Arial" w:cs="Arial"/>
          <w:sz w:val="32"/>
          <w:szCs w:val="36"/>
        </w:rPr>
      </w:pPr>
      <w:r w:rsidRPr="00D87DDB">
        <w:rPr>
          <w:rFonts w:ascii="Arial" w:eastAsia="Arial" w:hAnsi="Arial" w:cs="Arial"/>
          <w:b/>
          <w:bCs/>
          <w:spacing w:val="-6"/>
          <w:sz w:val="32"/>
          <w:szCs w:val="36"/>
        </w:rPr>
        <w:t>P</w:t>
      </w:r>
      <w:r w:rsidRPr="00D87DDB">
        <w:rPr>
          <w:rFonts w:ascii="Arial" w:eastAsia="Arial" w:hAnsi="Arial" w:cs="Arial"/>
          <w:b/>
          <w:bCs/>
          <w:sz w:val="32"/>
          <w:szCs w:val="36"/>
        </w:rPr>
        <w:t>a</w:t>
      </w:r>
      <w:r w:rsidRPr="00D87DDB">
        <w:rPr>
          <w:rFonts w:ascii="Arial" w:eastAsia="Arial" w:hAnsi="Arial" w:cs="Arial"/>
          <w:b/>
          <w:bCs/>
          <w:spacing w:val="13"/>
          <w:sz w:val="32"/>
          <w:szCs w:val="36"/>
        </w:rPr>
        <w:t>r</w:t>
      </w:r>
      <w:r w:rsidRPr="00D87DDB">
        <w:rPr>
          <w:rFonts w:ascii="Arial" w:eastAsia="Arial" w:hAnsi="Arial" w:cs="Arial"/>
          <w:b/>
          <w:bCs/>
          <w:spacing w:val="-6"/>
          <w:sz w:val="32"/>
          <w:szCs w:val="36"/>
        </w:rPr>
        <w:t>t</w:t>
      </w:r>
      <w:r w:rsidRPr="00D87DDB">
        <w:rPr>
          <w:rFonts w:ascii="Arial" w:eastAsia="Arial" w:hAnsi="Arial" w:cs="Arial"/>
          <w:b/>
          <w:bCs/>
          <w:spacing w:val="10"/>
          <w:sz w:val="32"/>
          <w:szCs w:val="36"/>
        </w:rPr>
        <w:t>-</w:t>
      </w:r>
      <w:r w:rsidRPr="00D87DDB">
        <w:rPr>
          <w:rFonts w:ascii="Arial" w:eastAsia="Arial" w:hAnsi="Arial" w:cs="Arial"/>
          <w:b/>
          <w:bCs/>
          <w:sz w:val="32"/>
          <w:szCs w:val="36"/>
        </w:rPr>
        <w:t>pa</w:t>
      </w:r>
      <w:r w:rsidRPr="00D87DDB">
        <w:rPr>
          <w:rFonts w:ascii="Arial" w:eastAsia="Arial" w:hAnsi="Arial" w:cs="Arial"/>
          <w:b/>
          <w:bCs/>
          <w:spacing w:val="13"/>
          <w:sz w:val="32"/>
          <w:szCs w:val="36"/>
        </w:rPr>
        <w:t>r</w:t>
      </w:r>
      <w:r w:rsidRPr="00D87DDB">
        <w:rPr>
          <w:rFonts w:ascii="Arial" w:eastAsia="Arial" w:hAnsi="Arial" w:cs="Arial"/>
          <w:b/>
          <w:bCs/>
          <w:spacing w:val="-6"/>
          <w:sz w:val="32"/>
          <w:szCs w:val="36"/>
        </w:rPr>
        <w:t>t</w:t>
      </w:r>
      <w:r w:rsidRPr="00D87DDB">
        <w:rPr>
          <w:rFonts w:ascii="Arial" w:eastAsia="Arial" w:hAnsi="Arial" w:cs="Arial"/>
          <w:b/>
          <w:bCs/>
          <w:spacing w:val="6"/>
          <w:sz w:val="32"/>
          <w:szCs w:val="36"/>
        </w:rPr>
        <w:t>-</w:t>
      </w:r>
      <w:r w:rsidRPr="00D87DDB">
        <w:rPr>
          <w:rFonts w:ascii="Arial" w:eastAsia="Arial" w:hAnsi="Arial" w:cs="Arial"/>
          <w:b/>
          <w:bCs/>
          <w:sz w:val="32"/>
          <w:szCs w:val="36"/>
        </w:rPr>
        <w:t>w</w:t>
      </w:r>
      <w:r w:rsidRPr="00D87DDB">
        <w:rPr>
          <w:rFonts w:ascii="Arial" w:eastAsia="Arial" w:hAnsi="Arial" w:cs="Arial"/>
          <w:b/>
          <w:bCs/>
          <w:spacing w:val="-1"/>
          <w:sz w:val="32"/>
          <w:szCs w:val="36"/>
        </w:rPr>
        <w:t>ho</w:t>
      </w:r>
      <w:r w:rsidRPr="00D87DDB">
        <w:rPr>
          <w:rFonts w:ascii="Arial" w:eastAsia="Arial" w:hAnsi="Arial" w:cs="Arial"/>
          <w:b/>
          <w:bCs/>
          <w:spacing w:val="1"/>
          <w:sz w:val="32"/>
          <w:szCs w:val="36"/>
        </w:rPr>
        <w:t>l</w:t>
      </w:r>
      <w:r w:rsidRPr="00D87DDB">
        <w:rPr>
          <w:rFonts w:ascii="Arial" w:eastAsia="Arial" w:hAnsi="Arial" w:cs="Arial"/>
          <w:b/>
          <w:bCs/>
          <w:sz w:val="32"/>
          <w:szCs w:val="36"/>
        </w:rPr>
        <w:t>e</w:t>
      </w:r>
      <w:r w:rsidRPr="00D87DDB">
        <w:rPr>
          <w:rFonts w:ascii="Arial" w:eastAsia="Arial" w:hAnsi="Arial" w:cs="Arial"/>
          <w:b/>
          <w:bCs/>
          <w:spacing w:val="-13"/>
          <w:sz w:val="32"/>
          <w:szCs w:val="36"/>
        </w:rPr>
        <w:t xml:space="preserve"> </w:t>
      </w:r>
      <w:r w:rsidRPr="00D87DDB">
        <w:rPr>
          <w:rFonts w:ascii="Arial" w:eastAsia="Arial" w:hAnsi="Arial" w:cs="Arial"/>
          <w:b/>
          <w:bCs/>
          <w:sz w:val="32"/>
          <w:szCs w:val="36"/>
        </w:rPr>
        <w:t>c</w:t>
      </w:r>
      <w:r w:rsidRPr="00D87DDB">
        <w:rPr>
          <w:rFonts w:ascii="Arial" w:eastAsia="Arial" w:hAnsi="Arial" w:cs="Arial"/>
          <w:b/>
          <w:bCs/>
          <w:spacing w:val="-1"/>
          <w:sz w:val="32"/>
          <w:szCs w:val="36"/>
        </w:rPr>
        <w:t>rea</w:t>
      </w:r>
      <w:r w:rsidRPr="00D87DDB">
        <w:rPr>
          <w:rFonts w:ascii="Arial" w:eastAsia="Arial" w:hAnsi="Arial" w:cs="Arial"/>
          <w:b/>
          <w:bCs/>
          <w:sz w:val="32"/>
          <w:szCs w:val="36"/>
        </w:rPr>
        <w:t>t</w:t>
      </w:r>
      <w:r w:rsidRPr="00D87DDB">
        <w:rPr>
          <w:rFonts w:ascii="Arial" w:eastAsia="Arial" w:hAnsi="Arial" w:cs="Arial"/>
          <w:b/>
          <w:bCs/>
          <w:spacing w:val="-1"/>
          <w:sz w:val="32"/>
          <w:szCs w:val="36"/>
        </w:rPr>
        <w:t>ur</w:t>
      </w:r>
      <w:r w:rsidRPr="00D87DDB">
        <w:rPr>
          <w:rFonts w:ascii="Arial" w:eastAsia="Arial" w:hAnsi="Arial" w:cs="Arial"/>
          <w:b/>
          <w:bCs/>
          <w:sz w:val="32"/>
          <w:szCs w:val="36"/>
        </w:rPr>
        <w:t>es</w:t>
      </w:r>
    </w:p>
    <w:p w:rsidR="001E65B3" w:rsidRDefault="001E65B3">
      <w:pPr>
        <w:spacing w:before="8" w:after="0" w:line="160" w:lineRule="exact"/>
        <w:rPr>
          <w:sz w:val="16"/>
          <w:szCs w:val="16"/>
        </w:rPr>
      </w:pPr>
    </w:p>
    <w:p w:rsidR="001E65B3" w:rsidRDefault="00D87DDB" w:rsidP="00D87DDB">
      <w:pPr>
        <w:spacing w:before="120" w:after="120" w:line="300" w:lineRule="atLeast"/>
        <w:ind w:right="-23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4"/>
          <w:position w:val="-1"/>
        </w:rPr>
        <w:t>Mak</w:t>
      </w:r>
      <w:r>
        <w:rPr>
          <w:rFonts w:ascii="Arial" w:eastAsia="Arial" w:hAnsi="Arial" w:cs="Arial"/>
          <w:color w:val="231F20"/>
          <w:position w:val="-1"/>
        </w:rPr>
        <w:t>e</w:t>
      </w:r>
      <w:r>
        <w:rPr>
          <w:rFonts w:ascii="Arial" w:eastAsia="Arial" w:hAnsi="Arial" w:cs="Arial"/>
          <w:color w:val="231F20"/>
          <w:spacing w:val="-14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tw</w:t>
      </w:r>
      <w:r>
        <w:rPr>
          <w:rFonts w:ascii="Arial" w:eastAsia="Arial" w:hAnsi="Arial" w:cs="Arial"/>
          <w:color w:val="231F20"/>
          <w:position w:val="-1"/>
        </w:rPr>
        <w:t>o</w:t>
      </w:r>
      <w:r>
        <w:rPr>
          <w:rFonts w:ascii="Arial" w:eastAsia="Arial" w:hAnsi="Arial" w:cs="Arial"/>
          <w:color w:val="231F20"/>
          <w:spacing w:val="-12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di</w:t>
      </w:r>
      <w:r>
        <w:rPr>
          <w:rFonts w:ascii="Arial" w:eastAsia="Arial" w:hAnsi="Arial" w:cs="Arial"/>
          <w:color w:val="231F20"/>
          <w:spacing w:val="-8"/>
          <w:position w:val="-1"/>
        </w:rPr>
        <w:t>f</w:t>
      </w:r>
      <w:r>
        <w:rPr>
          <w:rFonts w:ascii="Arial" w:eastAsia="Arial" w:hAnsi="Arial" w:cs="Arial"/>
          <w:color w:val="231F20"/>
          <w:spacing w:val="-4"/>
          <w:position w:val="-1"/>
        </w:rPr>
        <w:t>feren</w:t>
      </w:r>
      <w:r>
        <w:rPr>
          <w:rFonts w:ascii="Arial" w:eastAsia="Arial" w:hAnsi="Arial" w:cs="Arial"/>
          <w:color w:val="231F20"/>
          <w:position w:val="-1"/>
        </w:rPr>
        <w:t>t</w:t>
      </w:r>
      <w:r>
        <w:rPr>
          <w:rFonts w:ascii="Arial" w:eastAsia="Arial" w:hAnsi="Arial" w:cs="Arial"/>
          <w:color w:val="231F20"/>
          <w:spacing w:val="-17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creature</w:t>
      </w:r>
      <w:r>
        <w:rPr>
          <w:rFonts w:ascii="Arial" w:eastAsia="Arial" w:hAnsi="Arial" w:cs="Arial"/>
          <w:color w:val="231F20"/>
          <w:position w:val="-1"/>
        </w:rPr>
        <w:t>s</w:t>
      </w:r>
      <w:r>
        <w:rPr>
          <w:rFonts w:ascii="Arial" w:eastAsia="Arial" w:hAnsi="Arial" w:cs="Arial"/>
          <w:color w:val="231F20"/>
          <w:spacing w:val="-18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wit</w:t>
      </w:r>
      <w:r>
        <w:rPr>
          <w:rFonts w:ascii="Arial" w:eastAsia="Arial" w:hAnsi="Arial" w:cs="Arial"/>
          <w:color w:val="231F20"/>
          <w:position w:val="-1"/>
        </w:rPr>
        <w:t>h</w:t>
      </w:r>
      <w:r>
        <w:rPr>
          <w:rFonts w:ascii="Arial" w:eastAsia="Arial" w:hAnsi="Arial" w:cs="Arial"/>
          <w:color w:val="231F20"/>
          <w:spacing w:val="-13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playdough</w:t>
      </w:r>
      <w:r>
        <w:rPr>
          <w:rFonts w:ascii="Arial" w:eastAsia="Arial" w:hAnsi="Arial" w:cs="Arial"/>
          <w:color w:val="231F20"/>
          <w:position w:val="-1"/>
        </w:rPr>
        <w:t>.</w:t>
      </w:r>
      <w:r>
        <w:rPr>
          <w:rFonts w:ascii="Arial" w:eastAsia="Arial" w:hAnsi="Arial" w:cs="Arial"/>
          <w:color w:val="231F20"/>
          <w:spacing w:val="-21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Us</w:t>
      </w:r>
      <w:r>
        <w:rPr>
          <w:rFonts w:ascii="Arial" w:eastAsia="Arial" w:hAnsi="Arial" w:cs="Arial"/>
          <w:color w:val="231F20"/>
          <w:position w:val="-1"/>
        </w:rPr>
        <w:t>e</w:t>
      </w:r>
      <w:r>
        <w:rPr>
          <w:rFonts w:ascii="Arial" w:eastAsia="Arial" w:hAnsi="Arial" w:cs="Arial"/>
          <w:color w:val="231F20"/>
          <w:spacing w:val="-13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th</w:t>
      </w:r>
      <w:r>
        <w:rPr>
          <w:rFonts w:ascii="Arial" w:eastAsia="Arial" w:hAnsi="Arial" w:cs="Arial"/>
          <w:color w:val="231F20"/>
          <w:position w:val="-1"/>
        </w:rPr>
        <w:t>e</w:t>
      </w:r>
      <w:r>
        <w:rPr>
          <w:rFonts w:ascii="Arial" w:eastAsia="Arial" w:hAnsi="Arial" w:cs="Arial"/>
          <w:color w:val="231F20"/>
          <w:spacing w:val="-12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followin</w:t>
      </w:r>
      <w:r>
        <w:rPr>
          <w:rFonts w:ascii="Arial" w:eastAsia="Arial" w:hAnsi="Arial" w:cs="Arial"/>
          <w:color w:val="231F20"/>
          <w:position w:val="-1"/>
        </w:rPr>
        <w:t>g</w:t>
      </w:r>
      <w:r>
        <w:rPr>
          <w:rFonts w:ascii="Arial" w:eastAsia="Arial" w:hAnsi="Arial" w:cs="Arial"/>
          <w:color w:val="231F20"/>
          <w:spacing w:val="-19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combination</w:t>
      </w:r>
      <w:r>
        <w:rPr>
          <w:rFonts w:ascii="Arial" w:eastAsia="Arial" w:hAnsi="Arial" w:cs="Arial"/>
          <w:color w:val="231F20"/>
          <w:position w:val="-1"/>
        </w:rPr>
        <w:t>s</w:t>
      </w:r>
      <w:r>
        <w:rPr>
          <w:rFonts w:ascii="Arial" w:eastAsia="Arial" w:hAnsi="Arial" w:cs="Arial"/>
          <w:color w:val="231F20"/>
          <w:spacing w:val="-23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o</w:t>
      </w:r>
      <w:r>
        <w:rPr>
          <w:rFonts w:ascii="Arial" w:eastAsia="Arial" w:hAnsi="Arial" w:cs="Arial"/>
          <w:color w:val="231F20"/>
          <w:position w:val="-1"/>
        </w:rPr>
        <w:t>f</w:t>
      </w:r>
      <w:r>
        <w:rPr>
          <w:rFonts w:ascii="Arial" w:eastAsia="Arial" w:hAnsi="Arial" w:cs="Arial"/>
          <w:color w:val="231F20"/>
          <w:spacing w:val="-13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object</w:t>
      </w:r>
      <w:r>
        <w:rPr>
          <w:rFonts w:ascii="Arial" w:eastAsia="Arial" w:hAnsi="Arial" w:cs="Arial"/>
          <w:color w:val="231F20"/>
          <w:position w:val="-1"/>
        </w:rPr>
        <w:t>s</w:t>
      </w:r>
      <w:r>
        <w:rPr>
          <w:rFonts w:ascii="Arial" w:eastAsia="Arial" w:hAnsi="Arial" w:cs="Arial"/>
          <w:color w:val="231F20"/>
          <w:spacing w:val="-16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(icebloc</w:t>
      </w:r>
      <w:r>
        <w:rPr>
          <w:rFonts w:ascii="Arial" w:eastAsia="Arial" w:hAnsi="Arial" w:cs="Arial"/>
          <w:color w:val="231F20"/>
          <w:position w:val="-1"/>
        </w:rPr>
        <w:t>k</w:t>
      </w:r>
      <w:r>
        <w:rPr>
          <w:rFonts w:ascii="Arial" w:eastAsia="Arial" w:hAnsi="Arial" w:cs="Arial"/>
          <w:color w:val="231F20"/>
          <w:spacing w:val="-18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sticks</w:t>
      </w:r>
      <w:r>
        <w:rPr>
          <w:rFonts w:ascii="Arial" w:eastAsia="Arial" w:hAnsi="Arial" w:cs="Arial"/>
          <w:color w:val="231F20"/>
          <w:position w:val="-1"/>
        </w:rPr>
        <w:t>,</w:t>
      </w:r>
      <w:r>
        <w:rPr>
          <w:rFonts w:ascii="Arial" w:eastAsia="Arial" w:hAnsi="Arial" w:cs="Arial"/>
          <w:color w:val="231F20"/>
          <w:spacing w:val="-21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button</w:t>
      </w:r>
      <w:r>
        <w:rPr>
          <w:rFonts w:ascii="Arial" w:eastAsia="Arial" w:hAnsi="Arial" w:cs="Arial"/>
          <w:color w:val="231F20"/>
          <w:position w:val="-1"/>
        </w:rPr>
        <w:t>s</w:t>
      </w:r>
      <w:r>
        <w:rPr>
          <w:rFonts w:ascii="Arial" w:eastAsia="Arial" w:hAnsi="Arial" w:cs="Arial"/>
          <w:color w:val="231F20"/>
          <w:spacing w:val="-16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an</w:t>
      </w:r>
      <w:r>
        <w:rPr>
          <w:rFonts w:ascii="Arial" w:eastAsia="Arial" w:hAnsi="Arial" w:cs="Arial"/>
          <w:color w:val="231F20"/>
          <w:position w:val="-1"/>
        </w:rPr>
        <w:t>d</w:t>
      </w:r>
      <w:r>
        <w:rPr>
          <w:rFonts w:ascii="Arial" w:eastAsia="Arial" w:hAnsi="Arial" w:cs="Arial"/>
          <w:color w:val="231F20"/>
          <w:spacing w:val="-13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straws</w:t>
      </w:r>
      <w:r>
        <w:rPr>
          <w:rFonts w:ascii="Arial" w:eastAsia="Arial" w:hAnsi="Arial" w:cs="Arial"/>
          <w:color w:val="231F20"/>
          <w:position w:val="-1"/>
        </w:rPr>
        <w:t>)</w:t>
      </w:r>
      <w:r>
        <w:rPr>
          <w:rFonts w:ascii="Arial" w:eastAsia="Arial" w:hAnsi="Arial" w:cs="Arial"/>
          <w:color w:val="231F20"/>
          <w:spacing w:val="-16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o</w:t>
      </w:r>
      <w:r>
        <w:rPr>
          <w:rFonts w:ascii="Arial" w:eastAsia="Arial" w:hAnsi="Arial" w:cs="Arial"/>
          <w:color w:val="231F20"/>
          <w:position w:val="-1"/>
        </w:rPr>
        <w:t>n</w:t>
      </w:r>
      <w:r>
        <w:rPr>
          <w:rFonts w:ascii="Arial" w:eastAsia="Arial" w:hAnsi="Arial" w:cs="Arial"/>
          <w:color w:val="231F20"/>
          <w:spacing w:val="-11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you</w:t>
      </w:r>
      <w:r>
        <w:rPr>
          <w:rFonts w:ascii="Arial" w:eastAsia="Arial" w:hAnsi="Arial" w:cs="Arial"/>
          <w:color w:val="231F20"/>
          <w:position w:val="-1"/>
        </w:rPr>
        <w:t>r</w:t>
      </w:r>
      <w:r>
        <w:rPr>
          <w:rFonts w:ascii="Arial" w:eastAsia="Arial" w:hAnsi="Arial" w:cs="Arial"/>
          <w:color w:val="231F20"/>
          <w:spacing w:val="-13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creatures.</w:t>
      </w: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D87DD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9082405</wp:posOffset>
                </wp:positionH>
                <wp:positionV relativeFrom="paragraph">
                  <wp:posOffset>8890</wp:posOffset>
                </wp:positionV>
                <wp:extent cx="1270" cy="3191510"/>
                <wp:effectExtent l="10795" t="8255" r="6985" b="10160"/>
                <wp:wrapNone/>
                <wp:docPr id="6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91510"/>
                          <a:chOff x="15263" y="2665"/>
                          <a:chExt cx="2" cy="5026"/>
                        </a:xfrm>
                      </wpg:grpSpPr>
                      <wps:wsp>
                        <wps:cNvPr id="66" name="Freeform 48"/>
                        <wps:cNvSpPr>
                          <a:spLocks/>
                        </wps:cNvSpPr>
                        <wps:spPr bwMode="auto">
                          <a:xfrm>
                            <a:off x="15263" y="2665"/>
                            <a:ext cx="2" cy="5026"/>
                          </a:xfrm>
                          <a:custGeom>
                            <a:avLst/>
                            <a:gdLst>
                              <a:gd name="T0" fmla="+- 0 2665 2665"/>
                              <a:gd name="T1" fmla="*/ 2665 h 5026"/>
                              <a:gd name="T2" fmla="+- 0 7691 2665"/>
                              <a:gd name="T3" fmla="*/ 7691 h 50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6">
                                <a:moveTo>
                                  <a:pt x="0" y="0"/>
                                </a:moveTo>
                                <a:lnTo>
                                  <a:pt x="0" y="5026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715.15pt;margin-top:.7pt;width:.1pt;height:251.3pt;z-index:-251641856" coordorigin="15263,2665" coordsize="2,5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">
                <v:shape id="Freeform 48" o:spid="_x0000_s1027" style="position:absolute;left:15263;top:2665;width:2;height:5026;visibility:visible;mso-wrap-style:square;v-text-anchor:top" coordsize="2,5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EwMIA&#10;AADbAAAADwAAAGRycy9kb3ducmV2LnhtbESPQWvCQBSE74X+h+UJ3pqNHkJJs0oJKRQPitof8Mi+&#10;ZqPZtyG7jdFf7woFj8PMfMMU68l2YqTBt44VLJIUBHHtdMuNgp/j19s7CB+QNXaOScGVPKxXry8F&#10;5tpdeE/jITQiQtjnqMCE0OdS+tqQRZ+4njh6v26wGKIcGqkHvES47eQyTTNpseW4YLCn0lB9PvxZ&#10;BacbjX1V7jYm27KZHJ1reaqUms+mzw8QgabwDP+3v7WCLIPHl/g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ETAwgAAANsAAAAPAAAAAAAAAAAAAAAAAJgCAABkcnMvZG93&#10;bnJldi54bWxQSwUGAAAAAAQABAD1AAAAhwMAAAAA&#10;" path="m,l,5026e" filled="f" strokecolor="#231f20" strokeweight=".26211mm">
                  <v:stroke dashstyle="dash"/>
                  <v:path arrowok="t" o:connecttype="custom" o:connectlocs="0,2665;0,7691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9063355</wp:posOffset>
                </wp:positionH>
                <wp:positionV relativeFrom="paragraph">
                  <wp:posOffset>8890</wp:posOffset>
                </wp:positionV>
                <wp:extent cx="19050" cy="4445"/>
                <wp:effectExtent l="10795" t="8255" r="8255" b="6350"/>
                <wp:wrapNone/>
                <wp:docPr id="6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445"/>
                          <a:chOff x="15233" y="2665"/>
                          <a:chExt cx="30" cy="7"/>
                        </a:xfrm>
                      </wpg:grpSpPr>
                      <wps:wsp>
                        <wps:cNvPr id="64" name="Freeform 50"/>
                        <wps:cNvSpPr>
                          <a:spLocks/>
                        </wps:cNvSpPr>
                        <wps:spPr bwMode="auto">
                          <a:xfrm>
                            <a:off x="15233" y="2665"/>
                            <a:ext cx="30" cy="7"/>
                          </a:xfrm>
                          <a:custGeom>
                            <a:avLst/>
                            <a:gdLst>
                              <a:gd name="T0" fmla="+- 0 15233 15233"/>
                              <a:gd name="T1" fmla="*/ T0 w 30"/>
                              <a:gd name="T2" fmla="+- 0 2665 2665"/>
                              <a:gd name="T3" fmla="*/ 2665 h 7"/>
                              <a:gd name="T4" fmla="+- 0 15263 15233"/>
                              <a:gd name="T5" fmla="*/ T4 w 30"/>
                              <a:gd name="T6" fmla="+- 0 2665 2665"/>
                              <a:gd name="T7" fmla="*/ 2665 h 7"/>
                              <a:gd name="T8" fmla="+- 0 15263 15233"/>
                              <a:gd name="T9" fmla="*/ T8 w 30"/>
                              <a:gd name="T10" fmla="+- 0 2672 2665"/>
                              <a:gd name="T11" fmla="*/ 267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7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7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713.65pt;margin-top:.7pt;width:1.5pt;height:.35pt;z-index:-251642880" coordorigin="15233,2665" coordsize="3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">
                <v:shape id="Freeform 50" o:spid="_x0000_s1027" style="position:absolute;left:15233;top:2665;width:30;height:7;visibility:visible;mso-wrap-style:square;v-text-anchor:top" coordsize="3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3+8cMA&#10;AADbAAAADwAAAGRycy9kb3ducmV2LnhtbESPT4vCMBTE7wt+h/AWvCxrqi6yVKOIWFT25J+Dx2fz&#10;ti02LyWJWr+9EQSPw8z8hpnMWlOLKzlfWVbQ7yUgiHOrKy4UHPbZ9y8IH5A11pZJwZ08zKadjwmm&#10;2t54S9ddKESEsE9RQRlCk0rp85IM+p5tiKP3b53BEKUrpHZ4i3BTy0GSjKTBiuNCiQ0tSsrPu4tR&#10;sFpu+qfs+Fc4nVVf9+HZtcQnpbqf7XwMIlAb3uFXe60VjH7g+SX+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3+8cMAAADbAAAADwAAAAAAAAAAAAAAAACYAgAAZHJzL2Rv&#10;d25yZXYueG1sUEsFBgAAAAAEAAQA9QAAAIgDAAAAAA==&#10;" path="m,l30,r,7e" filled="f" strokecolor="#231f20" strokeweight=".26211mm">
                  <v:path arrowok="t" o:connecttype="custom" o:connectlocs="0,2665;30,2665;30,2672" o:connectangles="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5146040</wp:posOffset>
                </wp:positionH>
                <wp:positionV relativeFrom="paragraph">
                  <wp:posOffset>8890</wp:posOffset>
                </wp:positionV>
                <wp:extent cx="19050" cy="19050"/>
                <wp:effectExtent l="8255" t="8255" r="10795" b="10795"/>
                <wp:wrapNone/>
                <wp:docPr id="6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064" y="2665"/>
                          <a:chExt cx="30" cy="30"/>
                        </a:xfrm>
                      </wpg:grpSpPr>
                      <wps:wsp>
                        <wps:cNvPr id="62" name="Freeform 52"/>
                        <wps:cNvSpPr>
                          <a:spLocks/>
                        </wps:cNvSpPr>
                        <wps:spPr bwMode="auto">
                          <a:xfrm>
                            <a:off x="9064" y="2665"/>
                            <a:ext cx="30" cy="30"/>
                          </a:xfrm>
                          <a:custGeom>
                            <a:avLst/>
                            <a:gdLst>
                              <a:gd name="T0" fmla="+- 0 9064 9064"/>
                              <a:gd name="T1" fmla="*/ T0 w 30"/>
                              <a:gd name="T2" fmla="+- 0 2695 2665"/>
                              <a:gd name="T3" fmla="*/ 2695 h 30"/>
                              <a:gd name="T4" fmla="+- 0 9064 9064"/>
                              <a:gd name="T5" fmla="*/ T4 w 30"/>
                              <a:gd name="T6" fmla="+- 0 2665 2665"/>
                              <a:gd name="T7" fmla="*/ 2665 h 30"/>
                              <a:gd name="T8" fmla="+- 0 9094 9064"/>
                              <a:gd name="T9" fmla="*/ T8 w 30"/>
                              <a:gd name="T10" fmla="+- 0 2665 2665"/>
                              <a:gd name="T11" fmla="*/ 266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0" y="30"/>
                                </a:move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405.2pt;margin-top:.7pt;width:1.5pt;height:1.5pt;z-index:-251643904" coordorigin="9064,266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">
                <v:shape id="Freeform 52" o:spid="_x0000_s1027" style="position:absolute;left:9064;top:266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9Oq8MA&#10;AADbAAAADwAAAGRycy9kb3ducmV2LnhtbESPT4vCMBTE78J+h/AWvGm6RUSqUURWXFAE/1y8PZpn&#10;W21eSpKt9dtvFgSPw8z8hpktOlOLlpyvLCv4GiYgiHOrKy4UnE/rwQSED8gaa8uk4EkeFvOP3gwz&#10;bR98oPYYChEh7DNUUIbQZFL6vCSDfmgb4uhdrTMYonSF1A4fEW5qmSbJWBqsOC6U2NCqpPx+/DUK&#10;9imObux2+Xbnzs/v7eYySdtGqf5nt5yCCNSFd/jV/tEKxin8f4k/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9Oq8MAAADbAAAADwAAAAAAAAAAAAAAAACYAgAAZHJzL2Rv&#10;d25yZXYueG1sUEsFBgAAAAAEAAQA9QAAAIgDAAAAAA==&#10;" path="m,30l,,30,e" filled="f" strokecolor="#231f20" strokeweight=".26211mm">
                  <v:path arrowok="t" o:connecttype="custom" o:connectlocs="0,2695;0,2665;30,2665" o:connectangles="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5203190</wp:posOffset>
                </wp:positionH>
                <wp:positionV relativeFrom="paragraph">
                  <wp:posOffset>8890</wp:posOffset>
                </wp:positionV>
                <wp:extent cx="3841750" cy="1270"/>
                <wp:effectExtent l="8255" t="8255" r="7620" b="9525"/>
                <wp:wrapNone/>
                <wp:docPr id="5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0" cy="1270"/>
                          <a:chOff x="9154" y="2665"/>
                          <a:chExt cx="6050" cy="2"/>
                        </a:xfrm>
                      </wpg:grpSpPr>
                      <wps:wsp>
                        <wps:cNvPr id="60" name="Freeform 56"/>
                        <wps:cNvSpPr>
                          <a:spLocks/>
                        </wps:cNvSpPr>
                        <wps:spPr bwMode="auto">
                          <a:xfrm>
                            <a:off x="9154" y="2665"/>
                            <a:ext cx="6050" cy="2"/>
                          </a:xfrm>
                          <a:custGeom>
                            <a:avLst/>
                            <a:gdLst>
                              <a:gd name="T0" fmla="+- 0 9154 9154"/>
                              <a:gd name="T1" fmla="*/ T0 w 6050"/>
                              <a:gd name="T2" fmla="+- 0 15203 9154"/>
                              <a:gd name="T3" fmla="*/ T2 w 60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50">
                                <a:moveTo>
                                  <a:pt x="0" y="0"/>
                                </a:moveTo>
                                <a:lnTo>
                                  <a:pt x="6049" y="0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409.7pt;margin-top:.7pt;width:302.5pt;height:.1pt;z-index:-251645952" coordorigin="9154,2665" coordsize="60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">
                <v:shape id="Freeform 56" o:spid="_x0000_s1027" style="position:absolute;left:9154;top:2665;width:6050;height:2;visibility:visible;mso-wrap-style:square;v-text-anchor:top" coordsize="60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vnncIA&#10;AADbAAAADwAAAGRycy9kb3ducmV2LnhtbERPz2vCMBS+D/wfwhO8zdQJRTqjqCDIdhhWQby9NW9N&#10;Z/NSkqjd/npzGOz48f2eL3vbihv50DhWMBlnIIgrpxuuFRwP2+cZiBCRNbaOScEPBVguBk9zLLS7&#10;855uZaxFCuFQoAITY1dIGSpDFsPYdcSJ+3LeYkzQ11J7vKdw28qXLMulxYZTg8GONoaqS3m1Cj79&#10;anf9KM+/s7d3Pd2Y71Nc5yelRsN+9QoiUh//xX/unVaQp/XpS/o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S+edwgAAANsAAAAPAAAAAAAAAAAAAAAAAJgCAABkcnMvZG93&#10;bnJldi54bWxQSwUGAAAAAAQABAD1AAAAhwMAAAAA&#10;" path="m,l6049,e" filled="f" strokecolor="#231f20" strokeweight=".26211mm">
                  <v:stroke dashstyle="dash"/>
                  <v:path arrowok="t" o:connecttype="custom" o:connectlocs="0,0;6049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5146040</wp:posOffset>
                </wp:positionH>
                <wp:positionV relativeFrom="paragraph">
                  <wp:posOffset>46355</wp:posOffset>
                </wp:positionV>
                <wp:extent cx="1270" cy="3154045"/>
                <wp:effectExtent l="8255" t="7620" r="9525" b="1016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54045"/>
                          <a:chOff x="9064" y="2724"/>
                          <a:chExt cx="2" cy="4967"/>
                        </a:xfrm>
                      </wpg:grpSpPr>
                      <wps:wsp>
                        <wps:cNvPr id="58" name="Freeform 58"/>
                        <wps:cNvSpPr>
                          <a:spLocks/>
                        </wps:cNvSpPr>
                        <wps:spPr bwMode="auto">
                          <a:xfrm>
                            <a:off x="9064" y="2724"/>
                            <a:ext cx="2" cy="4967"/>
                          </a:xfrm>
                          <a:custGeom>
                            <a:avLst/>
                            <a:gdLst>
                              <a:gd name="T0" fmla="+- 0 7691 2724"/>
                              <a:gd name="T1" fmla="*/ 7691 h 4967"/>
                              <a:gd name="T2" fmla="+- 0 2724 2724"/>
                              <a:gd name="T3" fmla="*/ 2724 h 49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67">
                                <a:moveTo>
                                  <a:pt x="0" y="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405.2pt;margin-top:3.65pt;width:.1pt;height:248.35pt;z-index:-251646976" coordorigin="9064,2724" coordsize="2,4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">
                <v:shape id="Freeform 58" o:spid="_x0000_s1027" style="position:absolute;left:9064;top:2724;width:2;height:4967;visibility:visible;mso-wrap-style:square;v-text-anchor:top" coordsize="2,4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2qFcIA&#10;AADbAAAADwAAAGRycy9kb3ducmV2LnhtbERPz0/CMBS+k/A/NM+Ei5EORMVJIcTEOI5OJRxf1ue2&#10;0L4ubd3mf08PJhy/fL83u9Ea0ZMPrWMFi3kGgrhyuuVawdfn290aRIjIGo1jUvBHAXbb6WSDuXYD&#10;f1BfxlqkEA45Kmhi7HIpQ9WQxTB3HXHifpy3GBP0tdQehxRujVxm2aO02HJqaLCj14aqc/lrFRy/&#10;+2Ll10Ppnu9Pt4f39smYwis1uxn3LyAijfEq/ncXWsFDGpu+pB8gt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aoVwgAAANsAAAAPAAAAAAAAAAAAAAAAAJgCAABkcnMvZG93&#10;bnJldi54bWxQSwUGAAAAAAQABAD1AAAAhwMAAAAA&#10;" path="m,4967l,e" filled="f" strokecolor="#231f20" strokeweight=".26211mm">
                  <v:stroke dashstyle="dash"/>
                  <v:path arrowok="t" o:connecttype="custom" o:connectlocs="0,7691;0,2724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8890</wp:posOffset>
                </wp:positionV>
                <wp:extent cx="1270" cy="3191510"/>
                <wp:effectExtent l="10795" t="8255" r="6985" b="10160"/>
                <wp:wrapNone/>
                <wp:docPr id="5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91510"/>
                          <a:chOff x="7808" y="2665"/>
                          <a:chExt cx="2" cy="5026"/>
                        </a:xfrm>
                      </wpg:grpSpPr>
                      <wps:wsp>
                        <wps:cNvPr id="56" name="Freeform 62"/>
                        <wps:cNvSpPr>
                          <a:spLocks/>
                        </wps:cNvSpPr>
                        <wps:spPr bwMode="auto">
                          <a:xfrm>
                            <a:off x="7808" y="2665"/>
                            <a:ext cx="2" cy="5026"/>
                          </a:xfrm>
                          <a:custGeom>
                            <a:avLst/>
                            <a:gdLst>
                              <a:gd name="T0" fmla="+- 0 2665 2665"/>
                              <a:gd name="T1" fmla="*/ 2665 h 5026"/>
                              <a:gd name="T2" fmla="+- 0 7691 2665"/>
                              <a:gd name="T3" fmla="*/ 7691 h 50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6">
                                <a:moveTo>
                                  <a:pt x="0" y="0"/>
                                </a:moveTo>
                                <a:lnTo>
                                  <a:pt x="0" y="5026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342.4pt;margin-top:.7pt;width:.1pt;height:251.3pt;z-index:-251649024" coordorigin="7808,2665" coordsize="2,5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">
                <v:shape id="Freeform 62" o:spid="_x0000_s1027" style="position:absolute;left:7808;top:2665;width:2;height:5026;visibility:visible;mso-wrap-style:square;v-text-anchor:top" coordsize="2,5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OfcEA&#10;AADbAAAADwAAAGRycy9kb3ducmV2LnhtbESP0YrCMBRE3xf8h3CFfdumClukGkVEQXxwWfUDLs21&#10;qTY3pYm1+vVmYcHHYWbOMLNFb2vRUesrxwpGSQqCuHC64lLB6bj5moDwAVlj7ZgUPMjDYj74mGGu&#10;3Z1/qTuEUkQI+xwVmBCaXEpfGLLoE9cQR+/sWoshyraUusV7hNtajtM0kxYrjgsGG1oZKq6Hm1Vw&#10;eVLXrFc/O5Pt2fSOroW8rJX6HPbLKYhAfXiH/9tbreA7g78v8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Ujn3BAAAA2wAAAA8AAAAAAAAAAAAAAAAAmAIAAGRycy9kb3du&#10;cmV2LnhtbFBLBQYAAAAABAAEAPUAAACGAwAAAAA=&#10;" path="m,l,5026e" filled="f" strokecolor="#231f20" strokeweight=".26211mm">
                  <v:stroke dashstyle="dash"/>
                  <v:path arrowok="t" o:connecttype="custom" o:connectlocs="0,2665;0,7691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4329430</wp:posOffset>
                </wp:positionH>
                <wp:positionV relativeFrom="paragraph">
                  <wp:posOffset>8890</wp:posOffset>
                </wp:positionV>
                <wp:extent cx="19050" cy="4445"/>
                <wp:effectExtent l="10795" t="8255" r="8255" b="6350"/>
                <wp:wrapNone/>
                <wp:docPr id="5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445"/>
                          <a:chOff x="7778" y="2665"/>
                          <a:chExt cx="30" cy="7"/>
                        </a:xfrm>
                      </wpg:grpSpPr>
                      <wps:wsp>
                        <wps:cNvPr id="54" name="Freeform 64"/>
                        <wps:cNvSpPr>
                          <a:spLocks/>
                        </wps:cNvSpPr>
                        <wps:spPr bwMode="auto">
                          <a:xfrm>
                            <a:off x="7778" y="2665"/>
                            <a:ext cx="30" cy="7"/>
                          </a:xfrm>
                          <a:custGeom>
                            <a:avLst/>
                            <a:gdLst>
                              <a:gd name="T0" fmla="+- 0 7778 7778"/>
                              <a:gd name="T1" fmla="*/ T0 w 30"/>
                              <a:gd name="T2" fmla="+- 0 2665 2665"/>
                              <a:gd name="T3" fmla="*/ 2665 h 7"/>
                              <a:gd name="T4" fmla="+- 0 7808 7778"/>
                              <a:gd name="T5" fmla="*/ T4 w 30"/>
                              <a:gd name="T6" fmla="+- 0 2665 2665"/>
                              <a:gd name="T7" fmla="*/ 2665 h 7"/>
                              <a:gd name="T8" fmla="+- 0 7808 7778"/>
                              <a:gd name="T9" fmla="*/ T8 w 30"/>
                              <a:gd name="T10" fmla="+- 0 2672 2665"/>
                              <a:gd name="T11" fmla="*/ 267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7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7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340.9pt;margin-top:.7pt;width:1.5pt;height:.35pt;z-index:-251650048" coordorigin="7778,2665" coordsize="3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">
                <v:shape id="Freeform 64" o:spid="_x0000_s1027" style="position:absolute;left:7778;top:2665;width:30;height:7;visibility:visible;mso-wrap-style:square;v-text-anchor:top" coordsize="3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0TMUA&#10;AADbAAAADwAAAGRycy9kb3ducmV2LnhtbESPT2vCQBTE70K/w/IKvRTdWP9QUjehlIYqPTV68PjM&#10;vibB7Nuwu9X47V2h4HGYmd8wq3wwnTiR861lBdNJAoK4srrlWsFuW4xfQfiArLGzTAou5CHPHkYr&#10;TLU98w+dylCLCGGfooImhD6V0lcNGfQT2xNH79c6gyFKV0vt8BzhppMvSbKUBluOCw329NFQdSz/&#10;jIKvz830UOy/a6eL9vkyO7qB+KDU0+Pw/gYi0BDu4f/2WitYzOH2Jf4A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TRMxQAAANsAAAAPAAAAAAAAAAAAAAAAAJgCAABkcnMv&#10;ZG93bnJldi54bWxQSwUGAAAAAAQABAD1AAAAigMAAAAA&#10;" path="m,l30,r,7e" filled="f" strokecolor="#231f20" strokeweight=".26211mm">
                  <v:path arrowok="t" o:connecttype="custom" o:connectlocs="0,2665;30,2665;30,2672" o:connectangles="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8890</wp:posOffset>
                </wp:positionV>
                <wp:extent cx="19050" cy="19050"/>
                <wp:effectExtent l="8255" t="8255" r="10795" b="10795"/>
                <wp:wrapNone/>
                <wp:docPr id="51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609" y="2665"/>
                          <a:chExt cx="30" cy="30"/>
                        </a:xfrm>
                      </wpg:grpSpPr>
                      <wps:wsp>
                        <wps:cNvPr id="52" name="Freeform 66"/>
                        <wps:cNvSpPr>
                          <a:spLocks/>
                        </wps:cNvSpPr>
                        <wps:spPr bwMode="auto">
                          <a:xfrm>
                            <a:off x="1609" y="2665"/>
                            <a:ext cx="30" cy="30"/>
                          </a:xfrm>
                          <a:custGeom>
                            <a:avLst/>
                            <a:gdLst>
                              <a:gd name="T0" fmla="+- 0 1609 1609"/>
                              <a:gd name="T1" fmla="*/ T0 w 30"/>
                              <a:gd name="T2" fmla="+- 0 2695 2665"/>
                              <a:gd name="T3" fmla="*/ 2695 h 30"/>
                              <a:gd name="T4" fmla="+- 0 1609 1609"/>
                              <a:gd name="T5" fmla="*/ T4 w 30"/>
                              <a:gd name="T6" fmla="+- 0 2665 2665"/>
                              <a:gd name="T7" fmla="*/ 2665 h 30"/>
                              <a:gd name="T8" fmla="+- 0 1639 1609"/>
                              <a:gd name="T9" fmla="*/ T8 w 30"/>
                              <a:gd name="T10" fmla="+- 0 2665 2665"/>
                              <a:gd name="T11" fmla="*/ 266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0" y="30"/>
                                </a:move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32.45pt;margin-top:.7pt;width:1.5pt;height:1.5pt;z-index:-251651072" coordorigin="1609,266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">
                <v:shape id="Freeform 66" o:spid="_x0000_s1027" style="position:absolute;left:1609;top:266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OEFsMA&#10;AADbAAAADwAAAGRycy9kb3ducmV2LnhtbESPQWvCQBSE7wX/w/IEb3VjUJHoKiIWBUXQeuntkX0m&#10;abNvw+42xn/vFgoeh5n5hlmsOlOLlpyvLCsYDRMQxLnVFRcKrp8f7zMQPiBrrC2Tggd5WC17bwvM&#10;tL3zmdpLKESEsM9QQRlCk0np85IM+qFtiKN3s85giNIVUju8R7ipZZokU2mw4rhQYkObkvKfy69R&#10;cEpx/M3umB+O7vrYHnZfs7RtlBr0u/UcRKAuvML/7b1WMEnh70v8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OEFsMAAADbAAAADwAAAAAAAAAAAAAAAACYAgAAZHJzL2Rv&#10;d25yZXYueG1sUEsFBgAAAAAEAAQA9QAAAIgDAAAAAA==&#10;" path="m,30l,,30,e" filled="f" strokecolor="#231f20" strokeweight=".26211mm">
                  <v:path arrowok="t" o:connecttype="custom" o:connectlocs="0,2695;0,2665;30,2665" o:connectangles="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8890</wp:posOffset>
                </wp:positionV>
                <wp:extent cx="3841750" cy="1270"/>
                <wp:effectExtent l="8255" t="8255" r="7620" b="9525"/>
                <wp:wrapNone/>
                <wp:docPr id="4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0" cy="1270"/>
                          <a:chOff x="1699" y="2665"/>
                          <a:chExt cx="6050" cy="2"/>
                        </a:xfrm>
                      </wpg:grpSpPr>
                      <wps:wsp>
                        <wps:cNvPr id="50" name="Freeform 70"/>
                        <wps:cNvSpPr>
                          <a:spLocks/>
                        </wps:cNvSpPr>
                        <wps:spPr bwMode="auto">
                          <a:xfrm>
                            <a:off x="1699" y="2665"/>
                            <a:ext cx="6050" cy="2"/>
                          </a:xfrm>
                          <a:custGeom>
                            <a:avLst/>
                            <a:gdLst>
                              <a:gd name="T0" fmla="+- 0 1699 1699"/>
                              <a:gd name="T1" fmla="*/ T0 w 6050"/>
                              <a:gd name="T2" fmla="+- 0 7748 1699"/>
                              <a:gd name="T3" fmla="*/ T2 w 60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50">
                                <a:moveTo>
                                  <a:pt x="0" y="0"/>
                                </a:moveTo>
                                <a:lnTo>
                                  <a:pt x="6049" y="0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36.95pt;margin-top:.7pt;width:302.5pt;height:.1pt;z-index:-251653120" coordorigin="1699,2665" coordsize="60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">
                <v:shape id="Freeform 70" o:spid="_x0000_s1027" style="position:absolute;left:1699;top:2665;width:6050;height:2;visibility:visible;mso-wrap-style:square;v-text-anchor:top" coordsize="60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tIMIA&#10;AADbAAAADwAAAGRycy9kb3ducmV2LnhtbERPTWsCMRC9F/wPYQRvNatFkdUoKhRED9JtQXobN9PN&#10;1s1kSaJu++vNodDj430vVp1txI18qB0rGA0zEMSl0zVXCj7eX59nIEJE1tg4JgU/FGC17D0tMNfu&#10;zm90K2IlUgiHHBWYGNtcylAashiGriVO3JfzFmOCvpLa4z2F20aOs2wqLdacGgy2tDVUXoqrVXD2&#10;6931WHz+zvYH/bI136e4mZ6UGvS79RxEpC7+i//cO61gktan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Jy0gwgAAANsAAAAPAAAAAAAAAAAAAAAAAJgCAABkcnMvZG93&#10;bnJldi54bWxQSwUGAAAAAAQABAD1AAAAhwMAAAAA&#10;" path="m,l6049,e" filled="f" strokecolor="#231f20" strokeweight=".26211mm">
                  <v:stroke dashstyle="dash"/>
                  <v:path arrowok="t" o:connecttype="custom" o:connectlocs="0,0;6049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46355</wp:posOffset>
                </wp:positionV>
                <wp:extent cx="1270" cy="3154045"/>
                <wp:effectExtent l="8255" t="7620" r="9525" b="10160"/>
                <wp:wrapNone/>
                <wp:docPr id="47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54045"/>
                          <a:chOff x="1609" y="2724"/>
                          <a:chExt cx="2" cy="4967"/>
                        </a:xfrm>
                      </wpg:grpSpPr>
                      <wps:wsp>
                        <wps:cNvPr id="48" name="Freeform 72"/>
                        <wps:cNvSpPr>
                          <a:spLocks/>
                        </wps:cNvSpPr>
                        <wps:spPr bwMode="auto">
                          <a:xfrm>
                            <a:off x="1609" y="2724"/>
                            <a:ext cx="2" cy="4967"/>
                          </a:xfrm>
                          <a:custGeom>
                            <a:avLst/>
                            <a:gdLst>
                              <a:gd name="T0" fmla="+- 0 7691 2724"/>
                              <a:gd name="T1" fmla="*/ 7691 h 4967"/>
                              <a:gd name="T2" fmla="+- 0 2724 2724"/>
                              <a:gd name="T3" fmla="*/ 2724 h 49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67">
                                <a:moveTo>
                                  <a:pt x="0" y="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32.45pt;margin-top:3.65pt;width:.1pt;height:248.35pt;z-index:-251654144" coordorigin="1609,2724" coordsize="2,4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">
                <v:shape id="Freeform 72" o:spid="_x0000_s1027" style="position:absolute;left:1609;top:2724;width:2;height:4967;visibility:visible;mso-wrap-style:square;v-text-anchor:top" coordsize="2,4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8yMEA&#10;AADbAAAADwAAAGRycy9kb3ducmV2LnhtbERPW2vCMBR+F/wP4Qh7GTOdyqadUYYgdo92F/Z4aI5t&#10;WXJSkqyt/355GPj48d23+9Ea0ZMPrWMFj/MMBHHldMu1go/348MaRIjIGo1jUnClAPvddLLFXLuB&#10;z9SXsRYphEOOCpoYu1zKUDVkMcxdR5y4i/MWY4K+ltrjkMKtkYsse5IWW04NDXZ0aKj6KX+tgq/P&#10;vlj59VC6zfL7/u3UPhtTeKXuZuPrC4hIY7yJ/92FVrBKY9OX9A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EPMjBAAAA2wAAAA8AAAAAAAAAAAAAAAAAmAIAAGRycy9kb3du&#10;cmV2LnhtbFBLBQYAAAAABAAEAPUAAACGAwAAAAA=&#10;" path="m,4967l,e" filled="f" strokecolor="#231f20" strokeweight=".26211mm">
                  <v:stroke dashstyle="dash"/>
                  <v:path arrowok="t" o:connecttype="custom" o:connectlocs="0,7691;0,2724" o:connectangles="0,0"/>
                </v:shape>
              </v:group>
            </w:pict>
          </mc:Fallback>
        </mc:AlternateContent>
      </w: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D87DD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9063355</wp:posOffset>
                </wp:positionH>
                <wp:positionV relativeFrom="paragraph">
                  <wp:posOffset>77470</wp:posOffset>
                </wp:positionV>
                <wp:extent cx="19050" cy="4445"/>
                <wp:effectExtent l="8154670" t="3032760" r="8255" b="10795"/>
                <wp:wrapNone/>
                <wp:docPr id="4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445"/>
                          <a:chOff x="15233" y="7773"/>
                          <a:chExt cx="30" cy="7"/>
                        </a:xfrm>
                      </wpg:grpSpPr>
                      <wps:wsp>
                        <wps:cNvPr id="44" name="Freeform 34"/>
                        <wps:cNvSpPr>
                          <a:spLocks/>
                        </wps:cNvSpPr>
                        <wps:spPr bwMode="auto">
                          <a:xfrm>
                            <a:off x="15233" y="7773"/>
                            <a:ext cx="30" cy="7"/>
                          </a:xfrm>
                          <a:custGeom>
                            <a:avLst/>
                            <a:gdLst>
                              <a:gd name="T0" fmla="+- 0 15233 15233"/>
                              <a:gd name="T1" fmla="*/ T0 w 30"/>
                              <a:gd name="T2" fmla="+- 0 7780 7773"/>
                              <a:gd name="T3" fmla="*/ 7780 h 7"/>
                              <a:gd name="T4" fmla="+- 0 15263 15233"/>
                              <a:gd name="T5" fmla="*/ T4 w 30"/>
                              <a:gd name="T6" fmla="+- 0 7780 7773"/>
                              <a:gd name="T7" fmla="*/ 7780 h 7"/>
                              <a:gd name="T8" fmla="+- 0 15263 15233"/>
                              <a:gd name="T9" fmla="*/ T8 w 30"/>
                              <a:gd name="T10" fmla="+- 0 7773 7773"/>
                              <a:gd name="T11" fmla="*/ 777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7">
                                <a:moveTo>
                                  <a:pt x="0" y="7"/>
                                </a:moveTo>
                                <a:lnTo>
                                  <a:pt x="30" y="7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4" y="2996"/>
                            <a:ext cx="4550" cy="4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9" y="2996"/>
                            <a:ext cx="4550" cy="4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713.65pt;margin-top:6.1pt;width:1.5pt;height:.35pt;z-index:-251634688" coordorigin="15233,7773" coordsize="30,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CcU0sTjGPxoAfRWbrmv6Z4&#10;X0yfUdZ1O00nT4Ruku7+dIYYx6lmIAH1NfPvin/go5+zh4P1aTTL/wCKenT3MYy0mlWl1qEB+k1v&#10;FJGfwY0AfSlFcB8Ifjr4C+Pvht9b8AeJ7LxJpyN5cpttyTW7EkASwuFkjJ2kgOoyORkc13cbM33l&#10;x685oAk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">
                <v:shape id="Freeform 34" o:spid="_x0000_s1027" style="position:absolute;left:15233;top:7773;width:30;height:7;visibility:visible;mso-wrap-style:square;v-text-anchor:top" coordsize="3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iikcMA&#10;AADbAAAADwAAAGRycy9kb3ducmV2LnhtbESPzYvCMBTE7wv+D+EteFnW1A9kqUYRsajsyY+Dx2fz&#10;ti02LyWJWv97Iwh7HGbmN8x03ppa3Mj5yrKCfi8BQZxbXXGh4HjIvn9A+ICssbZMCh7kYT7rfEwx&#10;1fbOO7rtQyEihH2KCsoQmlRKn5dk0PdsQxy9P+sMhihdIbXDe4SbWg6SZCwNVhwXSmxoWVJ+2V+N&#10;gvVq2z9np9/C6az6egwvriU+K9X9bBcTEIHa8B9+tzdawWgEry/xB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iikcMAAADbAAAADwAAAAAAAAAAAAAAAACYAgAAZHJzL2Rv&#10;d25yZXYueG1sUEsFBgAAAAAEAAQA9QAAAIgDAAAAAA==&#10;" path="m,7r30,l30,e" filled="f" strokecolor="#231f20" strokeweight=".26211mm">
                  <v:path arrowok="t" o:connecttype="custom" o:connectlocs="0,7780;30,7780;30,7773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8" type="#_x0000_t75" style="position:absolute;left:2384;top:2996;width:4550;height: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BF8nEAAAA2wAAAA8AAABkcnMvZG93bnJldi54bWxEj0FrAjEUhO8F/0N4ghepWaUVWY0iiuJB&#10;Kmrb82Pz3F3cvCxJXLf++qYg9DjMzDfMbNGaSjTkfGlZwXCQgCDOrC45V/B53rxOQPiArLGyTAp+&#10;yMNi3nmZYartnY/UnEIuIoR9igqKEOpUSp8VZNAPbE0cvYt1BkOULpfa4T3CTSVHSTKWBkuOCwXW&#10;tCoou55uRsHh42stq23rvi27db/xo71/bJXqddvlFESgNvyHn+2dVvD2Dn9f4g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BF8nEAAAA2wAAAA8AAAAAAAAAAAAAAAAA&#10;nwIAAGRycy9kb3ducmV2LnhtbFBLBQYAAAAABAAEAPcAAACQAwAAAAA=&#10;">
                  <v:imagedata r:id="rId9" o:title=""/>
                </v:shape>
                <v:shape id="Picture 32" o:spid="_x0000_s1029" type="#_x0000_t75" style="position:absolute;left:9839;top:2996;width:4550;height:4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vuD7BAAAA2wAAAA8AAABkcnMvZG93bnJldi54bWxEj92KwjAUhO8XfIdwBO/W1B9EqlFEEBQF&#10;2ar3h+bYFpuTtola394Iwl4OM/MNM1+2phQPalxhWcGgH4EgTq0uOFNwPm1+pyCcR9ZYWiYFL3Kw&#10;XHR+5hhr++Q/eiQ+EwHCLkYFufdVLKVLczLo+rYiDt7VNgZ9kE0mdYPPADelHEbRRBosOCzkWNE6&#10;p/SW3I2CrN2782V6GEWjQl43x11Ng7pWqtdtVzMQnlr/H/62t1rBeAKfL+EHyM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vuD7BAAAA2wAAAA8AAAAAAAAAAAAAAAAAnwIA&#10;AGRycy9kb3ducmV2LnhtbFBLBQYAAAAABAAEAPcAAACNAwAAAAA=&#10;">
                  <v:imagedata r:id="rId10" o:title="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5146040</wp:posOffset>
                </wp:positionH>
                <wp:positionV relativeFrom="paragraph">
                  <wp:posOffset>81915</wp:posOffset>
                </wp:positionV>
                <wp:extent cx="19050" cy="1270"/>
                <wp:effectExtent l="8255" t="8255" r="10795" b="9525"/>
                <wp:wrapNone/>
                <wp:docPr id="41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270"/>
                          <a:chOff x="9064" y="7780"/>
                          <a:chExt cx="30" cy="2"/>
                        </a:xfrm>
                      </wpg:grpSpPr>
                      <wps:wsp>
                        <wps:cNvPr id="42" name="Freeform 36"/>
                        <wps:cNvSpPr>
                          <a:spLocks/>
                        </wps:cNvSpPr>
                        <wps:spPr bwMode="auto">
                          <a:xfrm>
                            <a:off x="9064" y="7780"/>
                            <a:ext cx="30" cy="2"/>
                          </a:xfrm>
                          <a:custGeom>
                            <a:avLst/>
                            <a:gdLst>
                              <a:gd name="T0" fmla="+- 0 9064 9064"/>
                              <a:gd name="T1" fmla="*/ T0 w 30"/>
                              <a:gd name="T2" fmla="+- 0 9094 9064"/>
                              <a:gd name="T3" fmla="*/ T2 w 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405.2pt;margin-top:6.45pt;width:1.5pt;height:.1pt;z-index:-251635712" coordorigin="9064,7780" coordsize="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">
                <v:shape id="Freeform 36" o:spid="_x0000_s1027" style="position:absolute;left:9064;top:7780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2WMIA&#10;AADbAAAADwAAAGRycy9kb3ducmV2LnhtbESPQWsCMRSE7wX/Q3hCL0WTahFZzS5SEAo9qaV4fG6e&#10;m8XNy5Kkuv57Uyj0OMzMN8y6GlwnrhRi61nD61SBIK69abnR8HXYTpYgYkI22HkmDXeKUJWjpzUW&#10;xt94R9d9akSGcCxQg02pL6SMtSWHcep74uydfXCYsgyNNAFvGe46OVNqIR22nBcs9vRuqb7sf5yG&#10;be12i8+7ejl8H62cnxJFFUjr5/GwWYFINKT/8F/7w2h4m8Hvl/wDZP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s3ZYwgAAANsAAAAPAAAAAAAAAAAAAAAAAJgCAABkcnMvZG93&#10;bnJldi54bWxQSwUGAAAAAAQABAD1AAAAhwMAAAAA&#10;" path="m,l30,e" filled="f" strokecolor="#231f20" strokeweight=".26211mm">
                  <v:path arrowok="t" o:connecttype="custom" o:connectlocs="0,0;30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5203190</wp:posOffset>
                </wp:positionH>
                <wp:positionV relativeFrom="paragraph">
                  <wp:posOffset>81915</wp:posOffset>
                </wp:positionV>
                <wp:extent cx="3841750" cy="1270"/>
                <wp:effectExtent l="8255" t="8255" r="7620" b="9525"/>
                <wp:wrapNone/>
                <wp:docPr id="3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0" cy="1270"/>
                          <a:chOff x="9154" y="7780"/>
                          <a:chExt cx="6050" cy="2"/>
                        </a:xfrm>
                      </wpg:grpSpPr>
                      <wps:wsp>
                        <wps:cNvPr id="40" name="Freeform 38"/>
                        <wps:cNvSpPr>
                          <a:spLocks/>
                        </wps:cNvSpPr>
                        <wps:spPr bwMode="auto">
                          <a:xfrm>
                            <a:off x="9154" y="7780"/>
                            <a:ext cx="6050" cy="2"/>
                          </a:xfrm>
                          <a:custGeom>
                            <a:avLst/>
                            <a:gdLst>
                              <a:gd name="T0" fmla="+- 0 9154 9154"/>
                              <a:gd name="T1" fmla="*/ T0 w 6050"/>
                              <a:gd name="T2" fmla="+- 0 15203 9154"/>
                              <a:gd name="T3" fmla="*/ T2 w 60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50">
                                <a:moveTo>
                                  <a:pt x="0" y="0"/>
                                </a:moveTo>
                                <a:lnTo>
                                  <a:pt x="6049" y="0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409.7pt;margin-top:6.45pt;width:302.5pt;height:.1pt;z-index:-251636736" coordorigin="9154,7780" coordsize="60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">
                <v:shape id="Freeform 38" o:spid="_x0000_s1027" style="position:absolute;left:9154;top:7780;width:6050;height:2;visibility:visible;mso-wrap-style:square;v-text-anchor:top" coordsize="60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67/cIA&#10;AADbAAAADwAAAGRycy9kb3ducmV2LnhtbERPTWsCMRC9F/wPYQRvNasVkdUoKhRED9JtQXobN9PN&#10;1s1kSaJu++vNodDj430vVp1txI18qB0rGA0zEMSl0zVXCj7eX59nIEJE1tg4JgU/FGC17D0tMNfu&#10;zm90K2IlUgiHHBWYGNtcylAashiGriVO3JfzFmOCvpLa4z2F20aOs2wqLdacGgy2tDVUXoqrVXD2&#10;6931WHz+zvYH/bI136e4mZ6UGvS79RxEpC7+i//cO61gktan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/rv9wgAAANsAAAAPAAAAAAAAAAAAAAAAAJgCAABkcnMvZG93&#10;bnJldi54bWxQSwUGAAAAAAQABAD1AAAAhwMAAAAA&#10;" path="m,l6049,e" filled="f" strokecolor="#231f20" strokeweight=".26211mm">
                  <v:stroke dashstyle="dash"/>
                  <v:path arrowok="t" o:connecttype="custom" o:connectlocs="0,0;6049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4329430</wp:posOffset>
                </wp:positionH>
                <wp:positionV relativeFrom="paragraph">
                  <wp:posOffset>77470</wp:posOffset>
                </wp:positionV>
                <wp:extent cx="19050" cy="4445"/>
                <wp:effectExtent l="10795" t="13335" r="8255" b="10795"/>
                <wp:wrapNone/>
                <wp:docPr id="3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445"/>
                          <a:chOff x="7778" y="7773"/>
                          <a:chExt cx="30" cy="7"/>
                        </a:xfrm>
                      </wpg:grpSpPr>
                      <wps:wsp>
                        <wps:cNvPr id="38" name="Freeform 40"/>
                        <wps:cNvSpPr>
                          <a:spLocks/>
                        </wps:cNvSpPr>
                        <wps:spPr bwMode="auto">
                          <a:xfrm>
                            <a:off x="7778" y="7773"/>
                            <a:ext cx="30" cy="7"/>
                          </a:xfrm>
                          <a:custGeom>
                            <a:avLst/>
                            <a:gdLst>
                              <a:gd name="T0" fmla="+- 0 7778 7778"/>
                              <a:gd name="T1" fmla="*/ T0 w 30"/>
                              <a:gd name="T2" fmla="+- 0 7780 7773"/>
                              <a:gd name="T3" fmla="*/ 7780 h 7"/>
                              <a:gd name="T4" fmla="+- 0 7808 7778"/>
                              <a:gd name="T5" fmla="*/ T4 w 30"/>
                              <a:gd name="T6" fmla="+- 0 7780 7773"/>
                              <a:gd name="T7" fmla="*/ 7780 h 7"/>
                              <a:gd name="T8" fmla="+- 0 7808 7778"/>
                              <a:gd name="T9" fmla="*/ T8 w 30"/>
                              <a:gd name="T10" fmla="+- 0 7773 7773"/>
                              <a:gd name="T11" fmla="*/ 777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7">
                                <a:moveTo>
                                  <a:pt x="0" y="7"/>
                                </a:moveTo>
                                <a:lnTo>
                                  <a:pt x="30" y="7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340.9pt;margin-top:6.1pt;width:1.5pt;height:.35pt;z-index:-251637760" coordorigin="7778,7773" coordsize="3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">
                <v:shape id="Freeform 40" o:spid="_x0000_s1027" style="position:absolute;left:7778;top:7773;width:30;height:7;visibility:visible;mso-wrap-style:square;v-text-anchor:top" coordsize="3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Pb6cEA&#10;AADbAAAADwAAAGRycy9kb3ducmV2LnhtbERPPWvDMBDdA/kP4gJdQiK7hlCcKKaEmLZ0ituh49m6&#10;2ibWyUhqYv/7aih0fLzvQzGZQdzI+d6ygnSbgCBurO65VfD5UW6eQPiArHGwTApm8lAcl4sD5tre&#10;+UK3KrQihrDPUUEXwphL6ZuODPqtHYkj922dwRCha6V2eI/hZpCPSbKTBnuODR2OdOqouVY/RsHL&#10;+S2ty6/31umyX8/Z1U3EtVIPq+l5DyLQFP7Ff+5XrSCLY+OX+APk8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T2+nBAAAA2wAAAA8AAAAAAAAAAAAAAAAAmAIAAGRycy9kb3du&#10;cmV2LnhtbFBLBQYAAAAABAAEAPUAAACGAwAAAAA=&#10;" path="m,7r30,l30,e" filled="f" strokecolor="#231f20" strokeweight=".26211mm">
                  <v:path arrowok="t" o:connecttype="custom" o:connectlocs="0,7780;30,7780;30,7773" o:connectangles="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81915</wp:posOffset>
                </wp:positionV>
                <wp:extent cx="19050" cy="1270"/>
                <wp:effectExtent l="8255" t="8255" r="10795" b="9525"/>
                <wp:wrapNone/>
                <wp:docPr id="3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270"/>
                          <a:chOff x="1609" y="7780"/>
                          <a:chExt cx="30" cy="2"/>
                        </a:xfrm>
                      </wpg:grpSpPr>
                      <wps:wsp>
                        <wps:cNvPr id="36" name="Freeform 42"/>
                        <wps:cNvSpPr>
                          <a:spLocks/>
                        </wps:cNvSpPr>
                        <wps:spPr bwMode="auto">
                          <a:xfrm>
                            <a:off x="1609" y="7780"/>
                            <a:ext cx="30" cy="2"/>
                          </a:xfrm>
                          <a:custGeom>
                            <a:avLst/>
                            <a:gdLst>
                              <a:gd name="T0" fmla="+- 0 1609 1609"/>
                              <a:gd name="T1" fmla="*/ T0 w 30"/>
                              <a:gd name="T2" fmla="+- 0 1639 1609"/>
                              <a:gd name="T3" fmla="*/ T2 w 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32.45pt;margin-top:6.45pt;width:1.5pt;height:.1pt;z-index:-251638784" coordorigin="1609,7780" coordsize="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">
                <v:shape id="Freeform 42" o:spid="_x0000_s1027" style="position:absolute;left:1609;top:7780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DJsIA&#10;AADbAAAADwAAAGRycy9kb3ducmV2LnhtbESPT2sCMRTE7wW/Q3hCL6UmKixl3ShFEARP/kF6fN08&#10;N0s3L0sSdf32TaHgcZiZ3zDVanCduFGIrWcN04kCQVx703Kj4XTcvH+AiAnZYOeZNDwowmo5eqmw&#10;NP7Oe7odUiMyhGOJGmxKfSllrC05jBPfE2fv4oPDlGVopAl4z3DXyZlShXTYcl6w2NPaUv1zuDoN&#10;m9rti91DvR3PX1bOvxNFFUjr1/HwuQCRaEjP8H97azTMC/j7kn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gMmwgAAANsAAAAPAAAAAAAAAAAAAAAAAJgCAABkcnMvZG93&#10;bnJldi54bWxQSwUGAAAAAAQABAD1AAAAhwMAAAAA&#10;" path="m,l30,e" filled="f" strokecolor="#231f20" strokeweight=".26211mm">
                  <v:path arrowok="t" o:connecttype="custom" o:connectlocs="0,0;30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81915</wp:posOffset>
                </wp:positionV>
                <wp:extent cx="3841750" cy="1270"/>
                <wp:effectExtent l="8255" t="8255" r="7620" b="9525"/>
                <wp:wrapNone/>
                <wp:docPr id="3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0" cy="1270"/>
                          <a:chOff x="1699" y="7780"/>
                          <a:chExt cx="6050" cy="2"/>
                        </a:xfrm>
                      </wpg:grpSpPr>
                      <wps:wsp>
                        <wps:cNvPr id="34" name="Freeform 44"/>
                        <wps:cNvSpPr>
                          <a:spLocks/>
                        </wps:cNvSpPr>
                        <wps:spPr bwMode="auto">
                          <a:xfrm>
                            <a:off x="1699" y="7780"/>
                            <a:ext cx="6050" cy="2"/>
                          </a:xfrm>
                          <a:custGeom>
                            <a:avLst/>
                            <a:gdLst>
                              <a:gd name="T0" fmla="+- 0 1699 1699"/>
                              <a:gd name="T1" fmla="*/ T0 w 6050"/>
                              <a:gd name="T2" fmla="+- 0 7748 1699"/>
                              <a:gd name="T3" fmla="*/ T2 w 60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50">
                                <a:moveTo>
                                  <a:pt x="0" y="0"/>
                                </a:moveTo>
                                <a:lnTo>
                                  <a:pt x="6049" y="0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36.95pt;margin-top:6.45pt;width:302.5pt;height:.1pt;z-index:-251639808" coordorigin="1699,7780" coordsize="60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">
                <v:shape id="Freeform 44" o:spid="_x0000_s1027" style="position:absolute;left:1699;top:7780;width:6050;height:2;visibility:visible;mso-wrap-style:square;v-text-anchor:top" coordsize="60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POg8UA&#10;AADbAAAADwAAAGRycy9kb3ducmV2LnhtbESPQWsCMRSE74L/ITyhN81aRWRrFBUKUg+l24L09rp5&#10;3Wy7eVmSqKu/vikIHoeZ+YZZrDrbiBP5UDtWMB5lIIhLp2uuFHy8Pw/nIEJE1tg4JgUXCrBa9nsL&#10;zLU78xudiliJBOGQowITY5tLGUpDFsPItcTJ+3beYkzSV1J7PCe4beRjls2kxZrTgsGWtobK3+Jo&#10;FXz59e74Wnxe5y97Pdman0PczA5KPQy69ROISF28h2/tnVYwmcL/l/Q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86DxQAAANsAAAAPAAAAAAAAAAAAAAAAAJgCAABkcnMv&#10;ZG93bnJldi54bWxQSwUGAAAAAAQABAD1AAAAigMAAAAA&#10;" path="m,l6049,e" filled="f" strokecolor="#231f20" strokeweight=".26211mm">
                  <v:stroke dashstyle="dash"/>
                  <v:path arrowok="t" o:connecttype="custom" o:connectlocs="0,0;6049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9082405</wp:posOffset>
                </wp:positionH>
                <wp:positionV relativeFrom="paragraph">
                  <wp:posOffset>63500</wp:posOffset>
                </wp:positionV>
                <wp:extent cx="1270" cy="19050"/>
                <wp:effectExtent l="10795" t="8890" r="6985" b="10160"/>
                <wp:wrapNone/>
                <wp:docPr id="3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"/>
                          <a:chOff x="15263" y="7751"/>
                          <a:chExt cx="2" cy="30"/>
                        </a:xfrm>
                      </wpg:grpSpPr>
                      <wps:wsp>
                        <wps:cNvPr id="32" name="Freeform 46"/>
                        <wps:cNvSpPr>
                          <a:spLocks/>
                        </wps:cNvSpPr>
                        <wps:spPr bwMode="auto">
                          <a:xfrm>
                            <a:off x="15263" y="7751"/>
                            <a:ext cx="2" cy="30"/>
                          </a:xfrm>
                          <a:custGeom>
                            <a:avLst/>
                            <a:gdLst>
                              <a:gd name="T0" fmla="+- 0 7780 7751"/>
                              <a:gd name="T1" fmla="*/ 7780 h 30"/>
                              <a:gd name="T2" fmla="+- 0 7751 7751"/>
                              <a:gd name="T3" fmla="*/ 7751 h 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">
                                <a:moveTo>
                                  <a:pt x="0" y="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715.15pt;margin-top:5pt;width:.1pt;height:1.5pt;z-index:-251640832" coordorigin="15263,7751" coordsize="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">
                <v:shape id="Freeform 46" o:spid="_x0000_s1027" style="position:absolute;left:15263;top:775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HX8MA&#10;AADbAAAADwAAAGRycy9kb3ducmV2LnhtbESPQWvCQBSE7wX/w/IEb3VjhFKiq6ggiGDBtOj1kX0m&#10;wd23MbvG2F/fLRR6HGbmG2a+7K0RHbW+dqxgMk5AEBdO11wq+Prcvr6D8AFZo3FMCp7kYbkYvMwx&#10;0+7BR+ryUIoIYZ+hgiqEJpPSFxVZ9GPXEEfv4lqLIcq2lLrFR4RbI9MkeZMWa44LFTa0qai45ner&#10;wHyfk9Ne5uuj+SBMu5udHK5WqdGwX81ABOrDf/ivvdMKpin8fok/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sHX8MAAADbAAAADwAAAAAAAAAAAAAAAACYAgAAZHJzL2Rv&#10;d25yZXYueG1sUEsFBgAAAAAEAAQA9QAAAIgDAAAAAA==&#10;" path="m,29l,e" filled="f" strokecolor="#231f20" strokeweight=".26211mm">
                  <v:path arrowok="t" o:connecttype="custom" o:connectlocs="0,7780;0,7751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5146040</wp:posOffset>
                </wp:positionH>
                <wp:positionV relativeFrom="paragraph">
                  <wp:posOffset>63500</wp:posOffset>
                </wp:positionV>
                <wp:extent cx="4445" cy="19050"/>
                <wp:effectExtent l="8255" t="8890" r="6350" b="10160"/>
                <wp:wrapNone/>
                <wp:docPr id="29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9050"/>
                          <a:chOff x="9064" y="7751"/>
                          <a:chExt cx="7" cy="30"/>
                        </a:xfrm>
                      </wpg:grpSpPr>
                      <wps:wsp>
                        <wps:cNvPr id="30" name="Freeform 54"/>
                        <wps:cNvSpPr>
                          <a:spLocks/>
                        </wps:cNvSpPr>
                        <wps:spPr bwMode="auto">
                          <a:xfrm>
                            <a:off x="9064" y="7751"/>
                            <a:ext cx="7" cy="30"/>
                          </a:xfrm>
                          <a:custGeom>
                            <a:avLst/>
                            <a:gdLst>
                              <a:gd name="T0" fmla="+- 0 9072 9064"/>
                              <a:gd name="T1" fmla="*/ T0 w 7"/>
                              <a:gd name="T2" fmla="+- 0 7780 7751"/>
                              <a:gd name="T3" fmla="*/ 7780 h 30"/>
                              <a:gd name="T4" fmla="+- 0 9064 9064"/>
                              <a:gd name="T5" fmla="*/ T4 w 7"/>
                              <a:gd name="T6" fmla="+- 0 7780 7751"/>
                              <a:gd name="T7" fmla="*/ 7780 h 30"/>
                              <a:gd name="T8" fmla="+- 0 9064 9064"/>
                              <a:gd name="T9" fmla="*/ T8 w 7"/>
                              <a:gd name="T10" fmla="+- 0 7751 7751"/>
                              <a:gd name="T11" fmla="*/ 775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30">
                                <a:moveTo>
                                  <a:pt x="8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405.2pt;margin-top:5pt;width:.35pt;height:1.5pt;z-index:-251644928" coordorigin="9064,7751" coordsize="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">
                <v:shape id="Freeform 54" o:spid="_x0000_s1027" style="position:absolute;left:9064;top:7751;width:7;height:30;visibility:visible;mso-wrap-style:square;v-text-anchor:top" coordsize="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w378A&#10;AADbAAAADwAAAGRycy9kb3ducmV2LnhtbERPTWsCMRC9F/wPYQRvNauWIqtRVFbora3tweOwGZPF&#10;zWRN4rr9982h0OPjfa+3g2tFTyE2nhXMpgUI4trrho2C76/j8xJETMgaW8+k4IcibDejpzWW2j/4&#10;k/pTMiKHcCxRgU2pK6WMtSWHceo74sxdfHCYMgxG6oCPHO5aOS+KV+mw4dxgsaODpfp6ujsF5sPo&#10;aj/X1YutziYssb/R4V2pyXjYrUAkGtK/+M/9phUs8vr8Jf8Au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lbDfvwAAANsAAAAPAAAAAAAAAAAAAAAAAJgCAABkcnMvZG93bnJl&#10;di54bWxQSwUGAAAAAAQABAD1AAAAhAMAAAAA&#10;" path="m8,29l,29,,e" filled="f" strokecolor="#231f20" strokeweight=".26211mm">
                  <v:path arrowok="t" o:connecttype="custom" o:connectlocs="8,7780;0,7780;0,7751" o:connectangles="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63500</wp:posOffset>
                </wp:positionV>
                <wp:extent cx="1270" cy="19050"/>
                <wp:effectExtent l="10795" t="8890" r="6985" b="10160"/>
                <wp:wrapNone/>
                <wp:docPr id="2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"/>
                          <a:chOff x="7808" y="7751"/>
                          <a:chExt cx="2" cy="30"/>
                        </a:xfrm>
                      </wpg:grpSpPr>
                      <wps:wsp>
                        <wps:cNvPr id="28" name="Freeform 60"/>
                        <wps:cNvSpPr>
                          <a:spLocks/>
                        </wps:cNvSpPr>
                        <wps:spPr bwMode="auto">
                          <a:xfrm>
                            <a:off x="7808" y="7751"/>
                            <a:ext cx="2" cy="30"/>
                          </a:xfrm>
                          <a:custGeom>
                            <a:avLst/>
                            <a:gdLst>
                              <a:gd name="T0" fmla="+- 0 7780 7751"/>
                              <a:gd name="T1" fmla="*/ 7780 h 30"/>
                              <a:gd name="T2" fmla="+- 0 7751 7751"/>
                              <a:gd name="T3" fmla="*/ 7751 h 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">
                                <a:moveTo>
                                  <a:pt x="0" y="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342.4pt;margin-top:5pt;width:.1pt;height:1.5pt;z-index:-251648000" coordorigin="7808,7751" coordsize="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">
                <v:shape id="Freeform 60" o:spid="_x0000_s1027" style="position:absolute;left:7808;top:775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maL8A&#10;AADbAAAADwAAAGRycy9kb3ducmV2LnhtbERPTYvCMBC9C/6HMMLeNLWHZalGUUEQwQW7otehGdti&#10;MqlNrF1/vTks7PHxvufL3hrRUetrxwqmkwQEceF0zaWC0892/AXCB2SNxjEp+CUPy8VwMMdMuycf&#10;qctDKWII+wwVVCE0mZS+qMiin7iGOHJX11oMEbal1C0+Y7g1Mk2ST2mx5thQYUObiopb/rAKzOuS&#10;nPcyXx/NN2Ha3e30cLNKfYz61QxEoD78i//cO60gjWPjl/gD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+qZovwAAANsAAAAPAAAAAAAAAAAAAAAAAJgCAABkcnMvZG93bnJl&#10;di54bWxQSwUGAAAAAAQABAD1AAAAhAMAAAAA&#10;" path="m,29l,e" filled="f" strokecolor="#231f20" strokeweight=".26211mm">
                  <v:path arrowok="t" o:connecttype="custom" o:connectlocs="0,7780;0,7751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63500</wp:posOffset>
                </wp:positionV>
                <wp:extent cx="4445" cy="19050"/>
                <wp:effectExtent l="8255" t="8890" r="6350" b="10160"/>
                <wp:wrapNone/>
                <wp:docPr id="25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9050"/>
                          <a:chOff x="1609" y="7751"/>
                          <a:chExt cx="7" cy="30"/>
                        </a:xfrm>
                      </wpg:grpSpPr>
                      <wps:wsp>
                        <wps:cNvPr id="26" name="Freeform 68"/>
                        <wps:cNvSpPr>
                          <a:spLocks/>
                        </wps:cNvSpPr>
                        <wps:spPr bwMode="auto">
                          <a:xfrm>
                            <a:off x="1609" y="7751"/>
                            <a:ext cx="7" cy="30"/>
                          </a:xfrm>
                          <a:custGeom>
                            <a:avLst/>
                            <a:gdLst>
                              <a:gd name="T0" fmla="+- 0 1617 1609"/>
                              <a:gd name="T1" fmla="*/ T0 w 7"/>
                              <a:gd name="T2" fmla="+- 0 7780 7751"/>
                              <a:gd name="T3" fmla="*/ 7780 h 30"/>
                              <a:gd name="T4" fmla="+- 0 1609 1609"/>
                              <a:gd name="T5" fmla="*/ T4 w 7"/>
                              <a:gd name="T6" fmla="+- 0 7780 7751"/>
                              <a:gd name="T7" fmla="*/ 7780 h 30"/>
                              <a:gd name="T8" fmla="+- 0 1609 1609"/>
                              <a:gd name="T9" fmla="*/ T8 w 7"/>
                              <a:gd name="T10" fmla="+- 0 7751 7751"/>
                              <a:gd name="T11" fmla="*/ 775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30">
                                <a:moveTo>
                                  <a:pt x="8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32.45pt;margin-top:5pt;width:.35pt;height:1.5pt;z-index:-251652096" coordorigin="1609,7751" coordsize="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">
                <v:shape id="Freeform 68" o:spid="_x0000_s1027" style="position:absolute;left:1609;top:7751;width:7;height:30;visibility:visible;mso-wrap-style:square;v-text-anchor:top" coordsize="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b7cIA&#10;AADbAAAADwAAAGRycy9kb3ducmV2LnhtbESPQWsCMRSE70L/Q3gFb5rtIiJbo1jZQm+26sHjY/Oa&#10;LG5etkm6rv++KRR6HGbmG2a9HV0nBgqx9azgaV6AIG68btkoOJ9eZysQMSFr7DyTgjtF2G4eJmus&#10;tL/xBw3HZESGcKxQgU2pr6SMjSWHce574ux9+uAwZRmM1AFvGe46WRbFUjpsOS9Y7Glvqbkev50C&#10;8250/VLqemHriwkrHL5of1Bq+jjunkEkGtN/+K/9phWUS/j9kn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6RvtwgAAANsAAAAPAAAAAAAAAAAAAAAAAJgCAABkcnMvZG93&#10;bnJldi54bWxQSwUGAAAAAAQABAD1AAAAhwMAAAAA&#10;" path="m8,29l,29,,e" filled="f" strokecolor="#231f20" strokeweight=".26211mm">
                  <v:path arrowok="t" o:connecttype="custom" o:connectlocs="8,7780;0,7780;0,7751" o:connectangles="0,0,0"/>
                </v:shape>
              </v:group>
            </w:pict>
          </mc:Fallback>
        </mc:AlternateContent>
      </w: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before="1" w:after="0" w:line="200" w:lineRule="exact"/>
        <w:rPr>
          <w:sz w:val="20"/>
          <w:szCs w:val="20"/>
        </w:rPr>
      </w:pPr>
    </w:p>
    <w:p w:rsidR="00D87DDB" w:rsidRDefault="00D87DDB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1E65B3" w:rsidRDefault="00D87DDB" w:rsidP="00D87DDB">
      <w:pPr>
        <w:spacing w:before="120" w:after="120" w:line="300" w:lineRule="atLeast"/>
        <w:ind w:right="-23"/>
        <w:rPr>
          <w:rFonts w:ascii="Arial" w:eastAsia="Arial" w:hAnsi="Arial" w:cs="Arial"/>
        </w:rPr>
      </w:pPr>
      <w:bookmarkStart w:id="0" w:name="_GoBack"/>
      <w:bookmarkEnd w:id="0"/>
      <w:r>
        <w:rPr>
          <w:rFonts w:ascii="Arial" w:eastAsia="Arial" w:hAnsi="Arial" w:cs="Arial"/>
          <w:color w:val="231F20"/>
          <w:spacing w:val="-4"/>
        </w:rPr>
        <w:lastRenderedPageBreak/>
        <w:t>Mak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anothe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6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creatur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wit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2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sam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tota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part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bu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2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us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di</w:t>
      </w:r>
      <w:r>
        <w:rPr>
          <w:rFonts w:ascii="Arial" w:eastAsia="Arial" w:hAnsi="Arial" w:cs="Arial"/>
          <w:color w:val="231F20"/>
          <w:spacing w:val="-8"/>
        </w:rPr>
        <w:t>f</w:t>
      </w:r>
      <w:r>
        <w:rPr>
          <w:rFonts w:ascii="Arial" w:eastAsia="Arial" w:hAnsi="Arial" w:cs="Arial"/>
          <w:color w:val="231F20"/>
          <w:spacing w:val="-4"/>
        </w:rPr>
        <w:t>feren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combination.</w:t>
      </w:r>
    </w:p>
    <w:p w:rsidR="001E65B3" w:rsidRDefault="00D87DDB" w:rsidP="00D87DDB">
      <w:pPr>
        <w:spacing w:before="120" w:after="120" w:line="300" w:lineRule="atLeast"/>
        <w:ind w:right="-23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4"/>
          <w:position w:val="-1"/>
        </w:rPr>
        <w:t>Pla</w:t>
      </w:r>
      <w:r>
        <w:rPr>
          <w:rFonts w:ascii="Arial" w:eastAsia="Arial" w:hAnsi="Arial" w:cs="Arial"/>
          <w:color w:val="231F20"/>
          <w:position w:val="-1"/>
        </w:rPr>
        <w:t>n</w:t>
      </w:r>
      <w:r>
        <w:rPr>
          <w:rFonts w:ascii="Arial" w:eastAsia="Arial" w:hAnsi="Arial" w:cs="Arial"/>
          <w:color w:val="231F20"/>
          <w:spacing w:val="-13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th</w:t>
      </w:r>
      <w:r>
        <w:rPr>
          <w:rFonts w:ascii="Arial" w:eastAsia="Arial" w:hAnsi="Arial" w:cs="Arial"/>
          <w:color w:val="231F20"/>
          <w:position w:val="-1"/>
        </w:rPr>
        <w:t>e</w:t>
      </w:r>
      <w:r>
        <w:rPr>
          <w:rFonts w:ascii="Arial" w:eastAsia="Arial" w:hAnsi="Arial" w:cs="Arial"/>
          <w:color w:val="231F20"/>
          <w:spacing w:val="-12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part</w:t>
      </w:r>
      <w:r>
        <w:rPr>
          <w:rFonts w:ascii="Arial" w:eastAsia="Arial" w:hAnsi="Arial" w:cs="Arial"/>
          <w:color w:val="231F20"/>
          <w:position w:val="-1"/>
        </w:rPr>
        <w:t>s</w:t>
      </w:r>
      <w:r>
        <w:rPr>
          <w:rFonts w:ascii="Arial" w:eastAsia="Arial" w:hAnsi="Arial" w:cs="Arial"/>
          <w:color w:val="231F20"/>
          <w:spacing w:val="-14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yo</w:t>
      </w:r>
      <w:r>
        <w:rPr>
          <w:rFonts w:ascii="Arial" w:eastAsia="Arial" w:hAnsi="Arial" w:cs="Arial"/>
          <w:color w:val="231F20"/>
          <w:position w:val="-1"/>
        </w:rPr>
        <w:t>u</w:t>
      </w:r>
      <w:r>
        <w:rPr>
          <w:rFonts w:ascii="Arial" w:eastAsia="Arial" w:hAnsi="Arial" w:cs="Arial"/>
          <w:color w:val="231F20"/>
          <w:spacing w:val="-13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wil</w:t>
      </w:r>
      <w:r>
        <w:rPr>
          <w:rFonts w:ascii="Arial" w:eastAsia="Arial" w:hAnsi="Arial" w:cs="Arial"/>
          <w:color w:val="231F20"/>
          <w:position w:val="-1"/>
        </w:rPr>
        <w:t>l</w:t>
      </w:r>
      <w:r>
        <w:rPr>
          <w:rFonts w:ascii="Arial" w:eastAsia="Arial" w:hAnsi="Arial" w:cs="Arial"/>
          <w:color w:val="231F20"/>
          <w:spacing w:val="-12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us</w:t>
      </w:r>
      <w:r>
        <w:rPr>
          <w:rFonts w:ascii="Arial" w:eastAsia="Arial" w:hAnsi="Arial" w:cs="Arial"/>
          <w:color w:val="231F20"/>
          <w:position w:val="-1"/>
        </w:rPr>
        <w:t>e</w:t>
      </w:r>
      <w:r>
        <w:rPr>
          <w:rFonts w:ascii="Arial" w:eastAsia="Arial" w:hAnsi="Arial" w:cs="Arial"/>
          <w:color w:val="231F20"/>
          <w:spacing w:val="-13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b</w:t>
      </w:r>
      <w:r>
        <w:rPr>
          <w:rFonts w:ascii="Arial" w:eastAsia="Arial" w:hAnsi="Arial" w:cs="Arial"/>
          <w:color w:val="231F20"/>
          <w:position w:val="-1"/>
        </w:rPr>
        <w:t>y</w:t>
      </w:r>
      <w:r>
        <w:rPr>
          <w:rFonts w:ascii="Arial" w:eastAsia="Arial" w:hAnsi="Arial" w:cs="Arial"/>
          <w:color w:val="231F20"/>
          <w:spacing w:val="-11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drawin</w:t>
      </w:r>
      <w:r>
        <w:rPr>
          <w:rFonts w:ascii="Arial" w:eastAsia="Arial" w:hAnsi="Arial" w:cs="Arial"/>
          <w:color w:val="231F20"/>
          <w:position w:val="-1"/>
        </w:rPr>
        <w:t>g</w:t>
      </w:r>
      <w:r>
        <w:rPr>
          <w:rFonts w:ascii="Arial" w:eastAsia="Arial" w:hAnsi="Arial" w:cs="Arial"/>
          <w:color w:val="231F20"/>
          <w:spacing w:val="-18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the</w:t>
      </w:r>
      <w:r>
        <w:rPr>
          <w:rFonts w:ascii="Arial" w:eastAsia="Arial" w:hAnsi="Arial" w:cs="Arial"/>
          <w:color w:val="231F20"/>
          <w:position w:val="-1"/>
        </w:rPr>
        <w:t>m</w:t>
      </w:r>
      <w:r>
        <w:rPr>
          <w:rFonts w:ascii="Arial" w:eastAsia="Arial" w:hAnsi="Arial" w:cs="Arial"/>
          <w:color w:val="231F20"/>
          <w:spacing w:val="-14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o</w:t>
      </w:r>
      <w:r>
        <w:rPr>
          <w:rFonts w:ascii="Arial" w:eastAsia="Arial" w:hAnsi="Arial" w:cs="Arial"/>
          <w:color w:val="231F20"/>
          <w:position w:val="-1"/>
        </w:rPr>
        <w:t>n</w:t>
      </w:r>
      <w:r>
        <w:rPr>
          <w:rFonts w:ascii="Arial" w:eastAsia="Arial" w:hAnsi="Arial" w:cs="Arial"/>
          <w:color w:val="231F20"/>
          <w:spacing w:val="-11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thi</w:t>
      </w:r>
      <w:r>
        <w:rPr>
          <w:rFonts w:ascii="Arial" w:eastAsia="Arial" w:hAnsi="Arial" w:cs="Arial"/>
          <w:color w:val="231F20"/>
          <w:position w:val="-1"/>
        </w:rPr>
        <w:t>s</w:t>
      </w:r>
      <w:r>
        <w:rPr>
          <w:rFonts w:ascii="Arial" w:eastAsia="Arial" w:hAnsi="Arial" w:cs="Arial"/>
          <w:color w:val="231F20"/>
          <w:spacing w:val="-12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</w:rPr>
        <w:t>sign.</w:t>
      </w: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D87DD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7385050</wp:posOffset>
                </wp:positionH>
                <wp:positionV relativeFrom="paragraph">
                  <wp:posOffset>9525</wp:posOffset>
                </wp:positionV>
                <wp:extent cx="1270" cy="4298950"/>
                <wp:effectExtent l="8890" t="8890" r="8890" b="6985"/>
                <wp:wrapNone/>
                <wp:docPr id="2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298950"/>
                          <a:chOff x="12590" y="2855"/>
                          <a:chExt cx="2" cy="6770"/>
                        </a:xfrm>
                      </wpg:grpSpPr>
                      <wps:wsp>
                        <wps:cNvPr id="24" name="Freeform 13"/>
                        <wps:cNvSpPr>
                          <a:spLocks/>
                        </wps:cNvSpPr>
                        <wps:spPr bwMode="auto">
                          <a:xfrm>
                            <a:off x="12590" y="2855"/>
                            <a:ext cx="2" cy="6770"/>
                          </a:xfrm>
                          <a:custGeom>
                            <a:avLst/>
                            <a:gdLst>
                              <a:gd name="T0" fmla="+- 0 2855 2855"/>
                              <a:gd name="T1" fmla="*/ 2855 h 6770"/>
                              <a:gd name="T2" fmla="+- 0 9625 2855"/>
                              <a:gd name="T3" fmla="*/ 9625 h 67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770">
                                <a:moveTo>
                                  <a:pt x="0" y="0"/>
                                </a:moveTo>
                                <a:lnTo>
                                  <a:pt x="0" y="6770"/>
                                </a:lnTo>
                              </a:path>
                            </a:pathLst>
                          </a:custGeom>
                          <a:noFill/>
                          <a:ln w="12713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581.5pt;margin-top:.75pt;width:.1pt;height:338.5pt;z-index:-251625472" coordorigin="12590,2855" coordsize="2,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">
                <v:shape id="Freeform 13" o:spid="_x0000_s1027" style="position:absolute;left:12590;top:2855;width:2;height:6770;visibility:visible;mso-wrap-style:square;v-text-anchor:top" coordsize="2,6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N/cQA&#10;AADbAAAADwAAAGRycy9kb3ducmV2LnhtbESPS2sCMRSF9wX/Q7iCu5rxQZXRKKLYuiiIr4W7S3Kd&#10;GZzcDJOoo7++KRS6PJzHx5nOG1uKO9W+cKyg101AEGtnCs4UHA/r9zEIH5ANlo5JwZM8zGettymm&#10;xj14R/d9yEQcYZ+igjyEKpXS65ws+q6riKN3cbXFEGWdSVPjI47bUvaT5ENaLDgScqxomZO+7m82&#10;Qkq9arKv4nN0sj15O7++t4O1VqrTbhYTEIGa8B/+a2+Mgv4Qfr/EHy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LTf3EAAAA2wAAAA8AAAAAAAAAAAAAAAAAmAIAAGRycy9k&#10;b3ducmV2LnhtbFBLBQYAAAAABAAEAPUAAACJAwAAAAA=&#10;" path="m,l,6770e" filled="f" strokecolor="#231f20" strokeweight=".35314mm">
                  <v:stroke dashstyle="longDash"/>
                  <v:path arrowok="t" o:connecttype="custom" o:connectlocs="0,2855;0,9625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7359650</wp:posOffset>
                </wp:positionH>
                <wp:positionV relativeFrom="paragraph">
                  <wp:posOffset>9525</wp:posOffset>
                </wp:positionV>
                <wp:extent cx="25400" cy="6350"/>
                <wp:effectExtent l="12065" t="8890" r="10160" b="13335"/>
                <wp:wrapNone/>
                <wp:docPr id="2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6350"/>
                          <a:chOff x="12550" y="2855"/>
                          <a:chExt cx="40" cy="10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2550" y="2855"/>
                            <a:ext cx="40" cy="10"/>
                          </a:xfrm>
                          <a:custGeom>
                            <a:avLst/>
                            <a:gdLst>
                              <a:gd name="T0" fmla="+- 0 12550 12550"/>
                              <a:gd name="T1" fmla="*/ T0 w 40"/>
                              <a:gd name="T2" fmla="+- 0 2855 2855"/>
                              <a:gd name="T3" fmla="*/ 2855 h 10"/>
                              <a:gd name="T4" fmla="+- 0 12590 12550"/>
                              <a:gd name="T5" fmla="*/ T4 w 40"/>
                              <a:gd name="T6" fmla="+- 0 2855 2855"/>
                              <a:gd name="T7" fmla="*/ 2855 h 10"/>
                              <a:gd name="T8" fmla="+- 0 12590 12550"/>
                              <a:gd name="T9" fmla="*/ T8 w 40"/>
                              <a:gd name="T10" fmla="+- 0 2865 2855"/>
                              <a:gd name="T11" fmla="*/ 286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10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10"/>
                                </a:lnTo>
                              </a:path>
                            </a:pathLst>
                          </a:custGeom>
                          <a:noFill/>
                          <a:ln w="127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579.5pt;margin-top:.75pt;width:2pt;height:.5pt;z-index:-251626496" coordorigin="12550,2855" coordsize="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">
                <v:shape id="Freeform 15" o:spid="_x0000_s1027" style="position:absolute;left:12550;top:2855;width:40;height:10;visibility:visible;mso-wrap-style:square;v-text-anchor:top" coordsize="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1K9sUA&#10;AADbAAAADwAAAGRycy9kb3ducmV2LnhtbESPQWvCQBSE70L/w/IKXqRuDG0p0VVKRSt4aa2Cx0f2&#10;mQSzb8PuGpN/7woFj8PMfMPMFp2pRUvOV5YVTMYJCOLc6ooLBfu/1csHCB+QNdaWSUFPHhbzp8EM&#10;M22v/EvtLhQiQthnqKAMocmk9HlJBv3YNsTRO1lnMETpCqkdXiPc1DJNkndpsOK4UGJDXyXl593F&#10;KHg7bL9Hy9G+PR9ff47Y9yfH61ap4XP3OQURqAuP8H97oxWkKdy/x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jUr2xQAAANsAAAAPAAAAAAAAAAAAAAAAAJgCAABkcnMv&#10;ZG93bnJldi54bWxQSwUGAAAAAAQABAD1AAAAigMAAAAA&#10;" path="m,l40,r,10e" filled="f" strokecolor="#231f20" strokeweight=".35314mm">
                  <v:path arrowok="t" o:connecttype="custom" o:connectlocs="0,2855;40,2855;40,2865" o:connectangles="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2083435</wp:posOffset>
                </wp:positionH>
                <wp:positionV relativeFrom="paragraph">
                  <wp:posOffset>9525</wp:posOffset>
                </wp:positionV>
                <wp:extent cx="25400" cy="25400"/>
                <wp:effectExtent l="12700" t="8890" r="9525" b="13335"/>
                <wp:wrapNone/>
                <wp:docPr id="1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4241" y="2855"/>
                          <a:chExt cx="40" cy="40"/>
                        </a:xfrm>
                      </wpg:grpSpPr>
                      <wps:wsp>
                        <wps:cNvPr id="20" name="Freeform 17"/>
                        <wps:cNvSpPr>
                          <a:spLocks/>
                        </wps:cNvSpPr>
                        <wps:spPr bwMode="auto">
                          <a:xfrm>
                            <a:off x="4241" y="2855"/>
                            <a:ext cx="40" cy="40"/>
                          </a:xfrm>
                          <a:custGeom>
                            <a:avLst/>
                            <a:gdLst>
                              <a:gd name="T0" fmla="+- 0 4241 4241"/>
                              <a:gd name="T1" fmla="*/ T0 w 40"/>
                              <a:gd name="T2" fmla="+- 0 2895 2855"/>
                              <a:gd name="T3" fmla="*/ 2895 h 40"/>
                              <a:gd name="T4" fmla="+- 0 4241 4241"/>
                              <a:gd name="T5" fmla="*/ T4 w 40"/>
                              <a:gd name="T6" fmla="+- 0 2855 2855"/>
                              <a:gd name="T7" fmla="*/ 2855 h 40"/>
                              <a:gd name="T8" fmla="+- 0 4281 4241"/>
                              <a:gd name="T9" fmla="*/ T8 w 40"/>
                              <a:gd name="T10" fmla="+- 0 2855 2855"/>
                              <a:gd name="T11" fmla="*/ 285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7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164.05pt;margin-top:.75pt;width:2pt;height:2pt;z-index:-251627520" coordorigin="4241,2855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">
                <v:shape id="Freeform 17" o:spid="_x0000_s1027" style="position:absolute;left:4241;top:2855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VIMAA&#10;AADbAAAADwAAAGRycy9kb3ducmV2LnhtbERPy2oCMRTdF/yHcAtuSidTwSKjUYpQcVOLo9DtdXI7&#10;M3RyE5I4j79vFoUuD+e92Y2mEz350FpW8JLlIIgrq1uuFVwv788rECEia+wsk4KJAuy2s4cNFtoO&#10;fKa+jLVIIRwKVNDE6AopQ9WQwZBZR5y4b+sNxgR9LbXHIYWbTi7y/FUabDk1NOho31D1U96Ngv78&#10;ZE3p3G2JH+5Lfrr2wKdJqfnj+LYGEWmM/+I/91ErWKT16Uv6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YVIMAAAADbAAAADwAAAAAAAAAAAAAAAACYAgAAZHJzL2Rvd25y&#10;ZXYueG1sUEsFBgAAAAAEAAQA9QAAAIUDAAAAAA==&#10;" path="m,40l,,40,e" filled="f" strokecolor="#231f20" strokeweight=".35314mm">
                  <v:path arrowok="t" o:connecttype="custom" o:connectlocs="0,2895;0,2855;40,2855" o:connectangles="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2159635</wp:posOffset>
                </wp:positionH>
                <wp:positionV relativeFrom="paragraph">
                  <wp:posOffset>9525</wp:posOffset>
                </wp:positionV>
                <wp:extent cx="5173980" cy="1270"/>
                <wp:effectExtent l="12700" t="8890" r="13970" b="8890"/>
                <wp:wrapNone/>
                <wp:docPr id="1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3980" cy="1270"/>
                          <a:chOff x="4361" y="2855"/>
                          <a:chExt cx="8148" cy="2"/>
                        </a:xfrm>
                      </wpg:grpSpPr>
                      <wps:wsp>
                        <wps:cNvPr id="18" name="Freeform 21"/>
                        <wps:cNvSpPr>
                          <a:spLocks/>
                        </wps:cNvSpPr>
                        <wps:spPr bwMode="auto">
                          <a:xfrm>
                            <a:off x="4361" y="2855"/>
                            <a:ext cx="8148" cy="2"/>
                          </a:xfrm>
                          <a:custGeom>
                            <a:avLst/>
                            <a:gdLst>
                              <a:gd name="T0" fmla="+- 0 4361 4361"/>
                              <a:gd name="T1" fmla="*/ T0 w 8148"/>
                              <a:gd name="T2" fmla="+- 0 12510 4361"/>
                              <a:gd name="T3" fmla="*/ T2 w 8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48">
                                <a:moveTo>
                                  <a:pt x="0" y="0"/>
                                </a:moveTo>
                                <a:lnTo>
                                  <a:pt x="8149" y="0"/>
                                </a:lnTo>
                              </a:path>
                            </a:pathLst>
                          </a:custGeom>
                          <a:noFill/>
                          <a:ln w="12713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170.05pt;margin-top:.75pt;width:407.4pt;height:.1pt;z-index:-251629568" coordorigin="4361,2855" coordsize="8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">
                <v:shape id="Freeform 21" o:spid="_x0000_s1027" style="position:absolute;left:4361;top:2855;width:8148;height:2;visibility:visible;mso-wrap-style:square;v-text-anchor:top" coordsize="81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chMQA&#10;AADbAAAADwAAAGRycy9kb3ducmV2LnhtbESPQW/CMAyF75P4D5GRdhspTJpGISCEYGPHAQeOpjFt&#10;oXFKE6Dw6+fDJG623vN7n8fT1lXqSk0oPRvo9xJQxJm3JecGtpvl2yeoEJEtVp7JwJ0CTCedlzGm&#10;1t/4l67rmCsJ4ZCigSLGOtU6ZAU5DD1fE4t28I3DKGuTa9vgTcJdpQdJ8qEdliwNBdY0Lyg7rS/O&#10;wPdguR/S1+P8c68vs+NjxefF7t2Y1247G4GK1Man+f96ZQVfYOUXGUB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EHITEAAAA2wAAAA8AAAAAAAAAAAAAAAAAmAIAAGRycy9k&#10;b3ducmV2LnhtbFBLBQYAAAAABAAEAPUAAACJAwAAAAA=&#10;" path="m,l8149,e" filled="f" strokecolor="#231f20" strokeweight=".35314mm">
                  <v:stroke dashstyle="longDash"/>
                  <v:path arrowok="t" o:connecttype="custom" o:connectlocs="0,0;8149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2083435</wp:posOffset>
                </wp:positionH>
                <wp:positionV relativeFrom="paragraph">
                  <wp:posOffset>60325</wp:posOffset>
                </wp:positionV>
                <wp:extent cx="1270" cy="4248150"/>
                <wp:effectExtent l="12700" t="12065" r="14605" b="6985"/>
                <wp:wrapNone/>
                <wp:docPr id="1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248150"/>
                          <a:chOff x="4241" y="2935"/>
                          <a:chExt cx="2" cy="6690"/>
                        </a:xfrm>
                      </wpg:grpSpPr>
                      <wps:wsp>
                        <wps:cNvPr id="16" name="Freeform 23"/>
                        <wps:cNvSpPr>
                          <a:spLocks/>
                        </wps:cNvSpPr>
                        <wps:spPr bwMode="auto">
                          <a:xfrm>
                            <a:off x="4241" y="2935"/>
                            <a:ext cx="2" cy="6690"/>
                          </a:xfrm>
                          <a:custGeom>
                            <a:avLst/>
                            <a:gdLst>
                              <a:gd name="T0" fmla="+- 0 9625 2935"/>
                              <a:gd name="T1" fmla="*/ 9625 h 6690"/>
                              <a:gd name="T2" fmla="+- 0 2935 2935"/>
                              <a:gd name="T3" fmla="*/ 2935 h 66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90">
                                <a:moveTo>
                                  <a:pt x="0" y="6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13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64.05pt;margin-top:4.75pt;width:.1pt;height:334.5pt;z-index:-251630592" coordorigin="4241,2935" coordsize="2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">
                <v:shape id="Freeform 23" o:spid="_x0000_s1027" style="position:absolute;left:4241;top:2935;width:2;height:6690;visibility:visible;mso-wrap-style:square;v-text-anchor:top" coordsize="2,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72b4A&#10;AADbAAAADwAAAGRycy9kb3ducmV2LnhtbERPS4vCMBC+C/sfwgh7s6nLotI1iiwIghdfeB6a6YPt&#10;TEoTbfffG0HwNh/fc5brgRt1p87XTgxMkxQUSe5sLaWBy3k7WYDyAcVi44QM/JOH9epjtMTMul6O&#10;dD+FUsUQ8RkaqEJoM619XhGjT1xLErnCdYwhwq7UtsM+hnOjv9J0phlriQ0VtvRbUf53urGBxX7O&#10;tGGquf0+uGOx73fX4mDM53jY/IAKNIS3+OXe2Th/Bs9f4gF69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zc+9m+AAAA2wAAAA8AAAAAAAAAAAAAAAAAmAIAAGRycy9kb3ducmV2&#10;LnhtbFBLBQYAAAAABAAEAPUAAACDAwAAAAA=&#10;" path="m,6690l,e" filled="f" strokecolor="#231f20" strokeweight=".35314mm">
                  <v:stroke dashstyle="longDash"/>
                  <v:path arrowok="t" o:connecttype="custom" o:connectlocs="0,9625;0,2935" o:connectangles="0,0"/>
                </v:shape>
              </v:group>
            </w:pict>
          </mc:Fallback>
        </mc:AlternateContent>
      </w: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1E65B3">
      <w:pPr>
        <w:spacing w:after="0" w:line="200" w:lineRule="exact"/>
        <w:rPr>
          <w:sz w:val="20"/>
          <w:szCs w:val="20"/>
        </w:rPr>
      </w:pPr>
    </w:p>
    <w:p w:rsidR="001E65B3" w:rsidRDefault="00D87DD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7359650</wp:posOffset>
                </wp:positionH>
                <wp:positionV relativeFrom="paragraph">
                  <wp:posOffset>60325</wp:posOffset>
                </wp:positionV>
                <wp:extent cx="25400" cy="6350"/>
                <wp:effectExtent l="4612640" t="4082415" r="10160" b="6985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6350"/>
                          <a:chOff x="12550" y="9735"/>
                          <a:chExt cx="40" cy="10"/>
                        </a:xfrm>
                      </wpg:grpSpPr>
                      <wps:wsp>
                        <wps:cNvPr id="13" name="Freeform 5"/>
                        <wps:cNvSpPr>
                          <a:spLocks/>
                        </wps:cNvSpPr>
                        <wps:spPr bwMode="auto">
                          <a:xfrm>
                            <a:off x="12550" y="9735"/>
                            <a:ext cx="40" cy="10"/>
                          </a:xfrm>
                          <a:custGeom>
                            <a:avLst/>
                            <a:gdLst>
                              <a:gd name="T0" fmla="+- 0 12550 12550"/>
                              <a:gd name="T1" fmla="*/ T0 w 40"/>
                              <a:gd name="T2" fmla="+- 0 9745 9735"/>
                              <a:gd name="T3" fmla="*/ 9745 h 10"/>
                              <a:gd name="T4" fmla="+- 0 12590 12550"/>
                              <a:gd name="T5" fmla="*/ T4 w 40"/>
                              <a:gd name="T6" fmla="+- 0 9745 9735"/>
                              <a:gd name="T7" fmla="*/ 9745 h 10"/>
                              <a:gd name="T8" fmla="+- 0 12590 12550"/>
                              <a:gd name="T9" fmla="*/ T8 w 40"/>
                              <a:gd name="T10" fmla="+- 0 9735 9735"/>
                              <a:gd name="T11" fmla="*/ 973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10">
                                <a:moveTo>
                                  <a:pt x="0" y="10"/>
                                </a:moveTo>
                                <a:lnTo>
                                  <a:pt x="40" y="1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7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3301"/>
                            <a:ext cx="6129" cy="58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579.5pt;margin-top:4.75pt;width:2pt;height:.5pt;z-index:-251621376" coordorigin="12550,9735" coordsize="40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">
                <v:shape id="Freeform 5" o:spid="_x0000_s1027" style="position:absolute;left:12550;top:9735;width:40;height:10;visibility:visible;mso-wrap-style:square;v-text-anchor:top" coordsize="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0l0MMA&#10;AADbAAAADwAAAGRycy9kb3ducmV2LnhtbERPTWvCQBC9C/0PyxS8iG5qW5HUVYpiFXpp1YLHITsm&#10;wexs2F1j8u9doeBtHu9zZovWVKIh50vLCl5GCQjizOqScwWH/Xo4BeEDssbKMinoyMNi/tSbYart&#10;lX+p2YVcxBD2KSooQqhTKX1WkEE/sjVx5E7WGQwRulxqh9cYbio5TpKJNFhybCiwpmVB2Xl3MQre&#10;/743g9Xg0JyPbz9H7LqT469Gqf5z+/kBIlAbHuJ/91bH+a9w/yU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0l0MMAAADbAAAADwAAAAAAAAAAAAAAAACYAgAAZHJzL2Rv&#10;d25yZXYueG1sUEsFBgAAAAAEAAQA9QAAAIgDAAAAAA==&#10;" path="m,10r40,l40,e" filled="f" strokecolor="#231f20" strokeweight=".35314mm">
                  <v:path arrowok="t" o:connecttype="custom" o:connectlocs="0,9745;40,9745;40,9735" o:connectangles="0,0,0"/>
                </v:shape>
                <v:shape id="Picture 4" o:spid="_x0000_s1028" type="#_x0000_t75" style="position:absolute;left:5284;top:3301;width:6129;height:5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QqGbCAAAA2wAAAA8AAABkcnMvZG93bnJldi54bWxET99rwjAQfh/4P4QTfJupImVWo4goOCaD&#10;qSC+Hc3ZFptLTTLb/fdmMNjbfXw/b77sTC0e5HxlWcFomIAgzq2uuFBwOm5f30D4gKyxtkwKfsjD&#10;ctF7mWOmbctf9DiEQsQQ9hkqKENoMil9XpJBP7QNceSu1hkMEbpCaodtDDe1HCdJKg1WHBtKbGhd&#10;Un47fBsFxX73fjlP7eZDt5v10d3Tz9E0VWrQ71YzEIG68C/+c+90nD+B31/iAX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kKhmwgAAANsAAAAPAAAAAAAAAAAAAAAAAJ8C&#10;AABkcnMvZG93bnJldi54bWxQSwUGAAAAAAQABAD3AAAAjgMAAAAA&#10;">
                  <v:imagedata r:id="rId12" o:title="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2083435</wp:posOffset>
                </wp:positionH>
                <wp:positionV relativeFrom="paragraph">
                  <wp:posOffset>66675</wp:posOffset>
                </wp:positionV>
                <wp:extent cx="25400" cy="1270"/>
                <wp:effectExtent l="12700" t="12065" r="9525" b="5715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1270"/>
                          <a:chOff x="4241" y="9745"/>
                          <a:chExt cx="40" cy="2"/>
                        </a:xfrm>
                      </wpg:grpSpPr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4241" y="9745"/>
                            <a:ext cx="40" cy="2"/>
                          </a:xfrm>
                          <a:custGeom>
                            <a:avLst/>
                            <a:gdLst>
                              <a:gd name="T0" fmla="+- 0 4241 4241"/>
                              <a:gd name="T1" fmla="*/ T0 w 40"/>
                              <a:gd name="T2" fmla="+- 0 4281 4241"/>
                              <a:gd name="T3" fmla="*/ T2 w 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7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164.05pt;margin-top:5.25pt;width:2pt;height:.1pt;z-index:-251622400" coordorigin="4241,9745" coordsize="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">
                <v:shape id="Freeform 7" o:spid="_x0000_s1027" style="position:absolute;left:4241;top:974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+3sEA&#10;AADbAAAADwAAAGRycy9kb3ducmV2LnhtbERPS2sCMRC+F/wPYYTeatYWSlmNshaKgl5qe9nbsJl9&#10;4GayJlNd/70pFHqbj+85y/XoenWhEDvPBuazDBRx5W3HjYHvr4+nN1BRkC32nsnAjSKsV5OHJebW&#10;X/mTLkdpVArhmKOBVmTItY5VSw7jzA/Eiat9cCgJhkbbgNcU7nr9nGWv2mHHqaHFgd5bqk7HH2dA&#10;Sil0OBQv+3rP3eZc6m15qI15nI7FApTQKP/iP/fOpvlz+P0lHa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4ft7BAAAA2wAAAA8AAAAAAAAAAAAAAAAAmAIAAGRycy9kb3du&#10;cmV2LnhtbFBLBQYAAAAABAAEAPUAAACGAwAAAAA=&#10;" path="m,l40,e" filled="f" strokecolor="#231f20" strokeweight=".35314mm">
                  <v:path arrowok="t" o:connecttype="custom" o:connectlocs="0,0;40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2159635</wp:posOffset>
                </wp:positionH>
                <wp:positionV relativeFrom="paragraph">
                  <wp:posOffset>66675</wp:posOffset>
                </wp:positionV>
                <wp:extent cx="5173980" cy="1270"/>
                <wp:effectExtent l="12700" t="12065" r="13970" b="571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3980" cy="1270"/>
                          <a:chOff x="4361" y="9745"/>
                          <a:chExt cx="8148" cy="2"/>
                        </a:xfrm>
                      </wpg:grpSpPr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4361" y="9745"/>
                            <a:ext cx="8148" cy="2"/>
                          </a:xfrm>
                          <a:custGeom>
                            <a:avLst/>
                            <a:gdLst>
                              <a:gd name="T0" fmla="+- 0 4361 4361"/>
                              <a:gd name="T1" fmla="*/ T0 w 8148"/>
                              <a:gd name="T2" fmla="+- 0 12510 4361"/>
                              <a:gd name="T3" fmla="*/ T2 w 8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48">
                                <a:moveTo>
                                  <a:pt x="0" y="0"/>
                                </a:moveTo>
                                <a:lnTo>
                                  <a:pt x="8149" y="0"/>
                                </a:lnTo>
                              </a:path>
                            </a:pathLst>
                          </a:custGeom>
                          <a:noFill/>
                          <a:ln w="12713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70.05pt;margin-top:5.25pt;width:407.4pt;height:.1pt;z-index:-251623424" coordorigin="4361,9745" coordsize="8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">
                <v:shape id="Freeform 9" o:spid="_x0000_s1027" style="position:absolute;left:4361;top:9745;width:8148;height:2;visibility:visible;mso-wrap-style:square;v-text-anchor:top" coordsize="81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FmLcMA&#10;AADaAAAADwAAAGRycy9kb3ducmV2LnhtbESPT4vCMBTE7wt+h/AEb2uqC6Jdo4joqkf/HDy+bd62&#10;XZuX2qRa/fRGEDwOM/MbZjxtTCEuVLncsoJeNwJBnFidc6rgsF9+DkE4j6yxsEwKbuRgOml9jDHW&#10;9spbuux8KgKEXYwKMu/LWEqXZGTQdW1JHLw/Wxn0QVap1BVeA9wUsh9FA2kw57CQYUnzjJLTrjYK&#10;Vv3l74h+7ufNraxn//c1nxfHL6U67Wb2DcJT49/hV3utFYzgeSXcA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FmLcMAAADaAAAADwAAAAAAAAAAAAAAAACYAgAAZHJzL2Rv&#10;d25yZXYueG1sUEsFBgAAAAAEAAQA9QAAAIgDAAAAAA==&#10;" path="m,l8149,e" filled="f" strokecolor="#231f20" strokeweight=".35314mm">
                  <v:stroke dashstyle="longDash"/>
                  <v:path arrowok="t" o:connecttype="custom" o:connectlocs="0,0;8149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7385050</wp:posOffset>
                </wp:positionH>
                <wp:positionV relativeFrom="paragraph">
                  <wp:posOffset>41275</wp:posOffset>
                </wp:positionV>
                <wp:extent cx="1270" cy="25400"/>
                <wp:effectExtent l="8890" t="15240" r="8890" b="6985"/>
                <wp:wrapNone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2590" y="9705"/>
                          <a:chExt cx="2" cy="40"/>
                        </a:xfrm>
                      </wpg:grpSpPr>
                      <wps:wsp>
                        <wps:cNvPr id="7" name="Freeform 11"/>
                        <wps:cNvSpPr>
                          <a:spLocks/>
                        </wps:cNvSpPr>
                        <wps:spPr bwMode="auto">
                          <a:xfrm>
                            <a:off x="12590" y="9705"/>
                            <a:ext cx="2" cy="40"/>
                          </a:xfrm>
                          <a:custGeom>
                            <a:avLst/>
                            <a:gdLst>
                              <a:gd name="T0" fmla="+- 0 9745 9705"/>
                              <a:gd name="T1" fmla="*/ 9745 h 40"/>
                              <a:gd name="T2" fmla="+- 0 9705 9705"/>
                              <a:gd name="T3" fmla="*/ 9705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581.5pt;margin-top:3.25pt;width:.1pt;height:2pt;z-index:-251624448" coordorigin="12590,9705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">
                <v:shape id="Freeform 11" o:spid="_x0000_s1027" style="position:absolute;left:12590;top:9705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MBMUA&#10;AADaAAAADwAAAGRycy9kb3ducmV2LnhtbESP0WrCQBRE3wv9h+UW+iK6sQ+2RlcppVpBMTT6AZfs&#10;NRvM3k2z2xj/3i0IfRxm5gwzX/a2Fh21vnKsYDxKQBAXTldcKjgeVsM3ED4ga6wdk4IreVguHh/m&#10;mGp34W/q8lCKCGGfogITQpNK6QtDFv3INcTRO7nWYoiyLaVu8RLhtpYvSTKRFiuOCwYb+jBUnPNf&#10;q+BzM17tzP5ri0WX5evBWk5/zplSz0/9+wxEoD78h+/tjVbwCn9X4g2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UwExQAAANoAAAAPAAAAAAAAAAAAAAAAAJgCAABkcnMv&#10;ZG93bnJldi54bWxQSwUGAAAAAAQABAD1AAAAigMAAAAA&#10;" path="m,40l,e" filled="f" strokecolor="#231f20" strokeweight=".35314mm">
                  <v:path arrowok="t" o:connecttype="custom" o:connectlocs="0,9745;0,9705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2083435</wp:posOffset>
                </wp:positionH>
                <wp:positionV relativeFrom="paragraph">
                  <wp:posOffset>41275</wp:posOffset>
                </wp:positionV>
                <wp:extent cx="6350" cy="25400"/>
                <wp:effectExtent l="12700" t="15240" r="9525" b="6985"/>
                <wp:wrapNone/>
                <wp:docPr id="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5400"/>
                          <a:chOff x="4241" y="9705"/>
                          <a:chExt cx="10" cy="40"/>
                        </a:xfrm>
                      </wpg:grpSpPr>
                      <wps:wsp>
                        <wps:cNvPr id="5" name="Freeform 19"/>
                        <wps:cNvSpPr>
                          <a:spLocks/>
                        </wps:cNvSpPr>
                        <wps:spPr bwMode="auto">
                          <a:xfrm>
                            <a:off x="4241" y="9705"/>
                            <a:ext cx="10" cy="40"/>
                          </a:xfrm>
                          <a:custGeom>
                            <a:avLst/>
                            <a:gdLst>
                              <a:gd name="T0" fmla="+- 0 4251 4241"/>
                              <a:gd name="T1" fmla="*/ T0 w 10"/>
                              <a:gd name="T2" fmla="+- 0 9745 9705"/>
                              <a:gd name="T3" fmla="*/ 9745 h 40"/>
                              <a:gd name="T4" fmla="+- 0 4241 4241"/>
                              <a:gd name="T5" fmla="*/ T4 w 10"/>
                              <a:gd name="T6" fmla="+- 0 9745 9705"/>
                              <a:gd name="T7" fmla="*/ 9745 h 40"/>
                              <a:gd name="T8" fmla="+- 0 4241 4241"/>
                              <a:gd name="T9" fmla="*/ T8 w 10"/>
                              <a:gd name="T10" fmla="+- 0 9705 9705"/>
                              <a:gd name="T11" fmla="*/ 970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10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164.05pt;margin-top:3.25pt;width:.5pt;height:2pt;z-index:-251628544" coordorigin="4241,9705" coordsize="1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">
                <v:shape id="Freeform 19" o:spid="_x0000_s1027" style="position:absolute;left:4241;top:9705;width:10;height:40;visibility:visible;mso-wrap-style:square;v-text-anchor:top" coordsize="1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HvncAA&#10;AADaAAAADwAAAGRycy9kb3ducmV2LnhtbESPzWrDMBCE74W+g9hCb43U0LqNEyWU4ECvTgK+LtbG&#10;NpFWxlJs9+2rQKHHYX4+ZrObnRUjDaHzrOF1oUAQ19503Gg4nw4vnyBCRDZoPZOGHwqw2z4+bDA3&#10;fuKSxmNsRBrhkKOGNsY+lzLULTkMC98TJ+/iB4cxyaGRZsApjTsrl0pl0mHHidBiT/uW6uvx5hJ3&#10;WVVRvVXNBytbyskWq6w4a/38NH+tQUSa43/4r/1tNLzD/Uq6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HvncAAAADaAAAADwAAAAAAAAAAAAAAAACYAgAAZHJzL2Rvd25y&#10;ZXYueG1sUEsFBgAAAAAEAAQA9QAAAIUDAAAAAA==&#10;" path="m10,40l,40,,e" filled="f" strokecolor="#231f20" strokeweight=".35314mm">
                  <v:path arrowok="t" o:connecttype="custom" o:connectlocs="10,9745;0,9745;0,9705" o:connectangles="0,0,0"/>
                </v:shape>
              </v:group>
            </w:pict>
          </mc:Fallback>
        </mc:AlternateContent>
      </w:r>
    </w:p>
    <w:p w:rsidR="001E65B3" w:rsidRDefault="001E65B3">
      <w:pPr>
        <w:spacing w:before="8" w:after="0" w:line="200" w:lineRule="exact"/>
        <w:rPr>
          <w:sz w:val="20"/>
          <w:szCs w:val="20"/>
        </w:rPr>
      </w:pPr>
    </w:p>
    <w:sectPr w:rsidR="001E65B3" w:rsidSect="00D87DDB">
      <w:footerReference w:type="default" r:id="rId13"/>
      <w:pgSz w:w="16840" w:h="11920" w:orient="landscape"/>
      <w:pgMar w:top="1134" w:right="1134" w:bottom="1134" w:left="1134" w:header="0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87DDB">
      <w:pPr>
        <w:spacing w:after="0" w:line="240" w:lineRule="auto"/>
      </w:pPr>
      <w:r>
        <w:separator/>
      </w:r>
    </w:p>
  </w:endnote>
  <w:endnote w:type="continuationSeparator" w:id="0">
    <w:p w:rsidR="00000000" w:rsidRDefault="00D87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DDB" w:rsidRPr="00D87DDB" w:rsidRDefault="00D87DDB" w:rsidP="00D87DDB">
    <w:pPr>
      <w:tabs>
        <w:tab w:val="center" w:pos="7230"/>
        <w:tab w:val="right" w:pos="13892"/>
      </w:tabs>
      <w:spacing w:after="0" w:line="240" w:lineRule="auto"/>
      <w:rPr>
        <w:rFonts w:ascii="Arial" w:hAnsi="Arial" w:cs="Arial"/>
        <w:sz w:val="16"/>
        <w:szCs w:val="16"/>
      </w:rPr>
    </w:pPr>
    <w:r w:rsidRPr="00D87DDB">
      <w:rPr>
        <w:rFonts w:ascii="Arial" w:hAnsi="Arial" w:cs="Arial"/>
        <w:noProof/>
        <w:lang w:val="en-AU" w:eastAsia="zh-CN"/>
      </w:rPr>
      <w:drawing>
        <wp:anchor distT="0" distB="0" distL="114300" distR="114300" simplePos="0" relativeHeight="251659264" behindDoc="1" locked="0" layoutInCell="1" allowOverlap="1" wp14:anchorId="3F6028E6" wp14:editId="670DDF89">
          <wp:simplePos x="0" y="0"/>
          <wp:positionH relativeFrom="column">
            <wp:posOffset>7655560</wp:posOffset>
          </wp:positionH>
          <wp:positionV relativeFrom="paragraph">
            <wp:posOffset>-17780</wp:posOffset>
          </wp:positionV>
          <wp:extent cx="1587500" cy="279400"/>
          <wp:effectExtent l="0" t="0" r="0" b="0"/>
          <wp:wrapNone/>
          <wp:docPr id="3" name="Picture 3" descr="Description: C2C_Data:Dev Area:ePub stuff:Gov Crest:Qld-CoA-Stylised-1L-Online-mono-1???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 descr="Description: C2C_Data:Dev Area:ePub stuff:Gov Crest:Qld-CoA-Stylised-1L-Online-mono-1???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500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7DDB">
      <w:rPr>
        <w:rFonts w:ascii="Arial" w:hAnsi="Arial" w:cs="Arial"/>
        <w:sz w:val="16"/>
        <w:szCs w:val="16"/>
      </w:rPr>
      <w:fldChar w:fldCharType="begin"/>
    </w:r>
    <w:r w:rsidRPr="00D87DDB">
      <w:rPr>
        <w:rFonts w:ascii="Arial" w:hAnsi="Arial" w:cs="Arial"/>
        <w:sz w:val="16"/>
        <w:szCs w:val="16"/>
      </w:rPr>
      <w:instrText xml:space="preserve"> PAGE </w:instrText>
    </w:r>
    <w:r w:rsidRPr="00D87DDB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2</w:t>
    </w:r>
    <w:r w:rsidRPr="00D87DDB">
      <w:rPr>
        <w:rFonts w:ascii="Arial" w:hAnsi="Arial" w:cs="Arial"/>
        <w:sz w:val="16"/>
        <w:szCs w:val="16"/>
      </w:rPr>
      <w:fldChar w:fldCharType="end"/>
    </w:r>
    <w:r w:rsidRPr="00D87DDB">
      <w:rPr>
        <w:rFonts w:ascii="Arial" w:hAnsi="Arial" w:cs="Arial"/>
        <w:sz w:val="16"/>
        <w:szCs w:val="16"/>
      </w:rPr>
      <w:t xml:space="preserve"> of </w:t>
    </w:r>
    <w:r w:rsidRPr="00D87DDB">
      <w:rPr>
        <w:rFonts w:ascii="Arial" w:hAnsi="Arial" w:cs="Arial"/>
        <w:sz w:val="16"/>
        <w:szCs w:val="16"/>
      </w:rPr>
      <w:fldChar w:fldCharType="begin"/>
    </w:r>
    <w:r w:rsidRPr="00D87DDB">
      <w:rPr>
        <w:rFonts w:ascii="Arial" w:hAnsi="Arial" w:cs="Arial"/>
        <w:sz w:val="16"/>
        <w:szCs w:val="16"/>
      </w:rPr>
      <w:instrText xml:space="preserve"> NUMPAGES </w:instrText>
    </w:r>
    <w:r w:rsidRPr="00D87DDB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2</w:t>
    </w:r>
    <w:r w:rsidRPr="00D87DDB">
      <w:rPr>
        <w:rFonts w:ascii="Arial" w:hAnsi="Arial" w:cs="Arial"/>
        <w:sz w:val="16"/>
        <w:szCs w:val="16"/>
      </w:rPr>
      <w:fldChar w:fldCharType="end"/>
    </w:r>
    <w:r w:rsidRPr="00D87DDB">
      <w:rPr>
        <w:rFonts w:ascii="Arial" w:hAnsi="Arial" w:cs="Arial"/>
        <w:sz w:val="16"/>
        <w:szCs w:val="16"/>
      </w:rPr>
      <w:tab/>
      <w:t>© The State of Queensland (Department of</w:t>
    </w:r>
  </w:p>
  <w:p w:rsidR="001E65B3" w:rsidRPr="00D87DDB" w:rsidRDefault="00D87DDB" w:rsidP="00D87DDB">
    <w:pPr>
      <w:tabs>
        <w:tab w:val="center" w:pos="7230"/>
        <w:tab w:val="right" w:pos="13892"/>
      </w:tabs>
      <w:spacing w:after="0" w:line="240" w:lineRule="auto"/>
      <w:rPr>
        <w:rFonts w:ascii="Arial" w:hAnsi="Arial" w:cs="Arial"/>
        <w:sz w:val="16"/>
        <w:szCs w:val="16"/>
      </w:rPr>
    </w:pPr>
    <w:r w:rsidRPr="00D87DDB">
      <w:rPr>
        <w:rFonts w:ascii="Arial" w:hAnsi="Arial" w:cs="Arial"/>
        <w:color w:val="A6A6A6"/>
        <w:sz w:val="16"/>
        <w:szCs w:val="16"/>
      </w:rPr>
      <w:t>Mth_Prep_U3_ILM_SH_PartPartWholeCreatures</w:t>
    </w:r>
    <w:r w:rsidRPr="00D87DDB">
      <w:rPr>
        <w:rFonts w:ascii="Arial" w:hAnsi="Arial" w:cs="Arial"/>
        <w:color w:val="A6A6A6"/>
        <w:sz w:val="16"/>
        <w:szCs w:val="16"/>
      </w:rPr>
      <w:tab/>
    </w:r>
    <w:r w:rsidRPr="00D87DDB">
      <w:rPr>
        <w:rFonts w:ascii="Arial" w:hAnsi="Arial" w:cs="Arial"/>
        <w:sz w:val="16"/>
        <w:szCs w:val="16"/>
      </w:rPr>
      <w:t>Education, Training and Employment) 2014.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87DDB">
      <w:pPr>
        <w:spacing w:after="0" w:line="240" w:lineRule="auto"/>
      </w:pPr>
      <w:r>
        <w:separator/>
      </w:r>
    </w:p>
  </w:footnote>
  <w:footnote w:type="continuationSeparator" w:id="0">
    <w:p w:rsidR="00000000" w:rsidRDefault="00D87D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5B3"/>
    <w:rsid w:val="001E65B3"/>
    <w:rsid w:val="00D8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  <o:regrouptable v:ext="edit">
        <o:entry new="1" old="0"/>
        <o:entry new="2" old="1"/>
        <o:entry new="3" old="0"/>
        <o:entry new="4" old="3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7D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DDB"/>
  </w:style>
  <w:style w:type="paragraph" w:styleId="Footer">
    <w:name w:val="footer"/>
    <w:basedOn w:val="Normal"/>
    <w:link w:val="FooterChar"/>
    <w:uiPriority w:val="99"/>
    <w:unhideWhenUsed/>
    <w:rsid w:val="00D87D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D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7D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DDB"/>
  </w:style>
  <w:style w:type="paragraph" w:styleId="Footer">
    <w:name w:val="footer"/>
    <w:basedOn w:val="Normal"/>
    <w:link w:val="FooterChar"/>
    <w:uiPriority w:val="99"/>
    <w:unhideWhenUsed/>
    <w:rsid w:val="00D87D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D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7718F864.dotm</Template>
  <TotalTime>0</TotalTime>
  <Pages>2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SCHOFIELD, Helen</dc:creator>
  <cp:lastModifiedBy>SCHOFIELD, Helen</cp:lastModifiedBy>
  <cp:revision>2</cp:revision>
  <dcterms:created xsi:type="dcterms:W3CDTF">2014-04-28T01:21:00Z</dcterms:created>
  <dcterms:modified xsi:type="dcterms:W3CDTF">2014-04-28T01:21:00Z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2012-07-19T00:00:00Z</vt:filetime>
  </property>
  <property fmtid="{D5CDD505-2E9C-101B-9397-08002B2CF9AE}" pid="3" name="LastSaved">
    <vt:filetime>2014-04-28T00:00:00Z</vt:filetime>
  </property>
</Properties>
</file>